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79CEE" w14:textId="77777777" w:rsidR="00B02D1F" w:rsidRPr="00B02D1F" w:rsidRDefault="00B02D1F" w:rsidP="00B02D1F"/>
    <w:p w14:paraId="35DC3B17" w14:textId="77777777" w:rsidR="00B02D1F" w:rsidRPr="00B02D1F" w:rsidRDefault="00B02D1F" w:rsidP="00B02D1F"/>
    <w:p w14:paraId="5CD3B905" w14:textId="77777777" w:rsidR="000A393A" w:rsidRPr="000A393A" w:rsidRDefault="000A393A" w:rsidP="000A393A">
      <w:pPr>
        <w:jc w:val="center"/>
        <w:rPr>
          <w:b/>
          <w:sz w:val="28"/>
          <w:szCs w:val="28"/>
        </w:rPr>
      </w:pPr>
      <w:r w:rsidRPr="000A393A">
        <w:rPr>
          <w:b/>
          <w:sz w:val="28"/>
          <w:szCs w:val="28"/>
        </w:rPr>
        <w:t>ŽÁDOST o vyšetření PROFI – ORIENTACE dítěte</w:t>
      </w:r>
    </w:p>
    <w:p w14:paraId="416DE296" w14:textId="77777777" w:rsidR="000A393A" w:rsidRPr="000A393A" w:rsidRDefault="000A393A" w:rsidP="004E1194">
      <w:pPr>
        <w:jc w:val="center"/>
        <w:outlineLvl w:val="0"/>
        <w:rPr>
          <w:sz w:val="16"/>
          <w:szCs w:val="16"/>
        </w:rPr>
      </w:pPr>
    </w:p>
    <w:p w14:paraId="2F9A724E" w14:textId="77777777" w:rsidR="00D773DA" w:rsidRPr="00D773DA" w:rsidRDefault="00D773DA" w:rsidP="004E1194">
      <w:pPr>
        <w:jc w:val="center"/>
        <w:outlineLvl w:val="0"/>
        <w:rPr>
          <w:sz w:val="16"/>
          <w:szCs w:val="16"/>
        </w:rPr>
      </w:pPr>
    </w:p>
    <w:p w14:paraId="531FDDB2" w14:textId="77777777" w:rsidR="00CD7535" w:rsidRPr="000A393A" w:rsidRDefault="00D773DA" w:rsidP="004E1194">
      <w:pPr>
        <w:jc w:val="center"/>
        <w:outlineLvl w:val="0"/>
        <w:rPr>
          <w:sz w:val="36"/>
          <w:szCs w:val="36"/>
        </w:rPr>
      </w:pPr>
      <w:r>
        <w:rPr>
          <w:sz w:val="36"/>
          <w:szCs w:val="36"/>
        </w:rPr>
        <w:t>(</w:t>
      </w:r>
      <w:r w:rsidR="000A393A">
        <w:rPr>
          <w:sz w:val="36"/>
          <w:szCs w:val="36"/>
        </w:rPr>
        <w:t>d</w:t>
      </w:r>
      <w:r w:rsidR="00CD7535" w:rsidRPr="000A393A">
        <w:rPr>
          <w:sz w:val="36"/>
          <w:szCs w:val="36"/>
        </w:rPr>
        <w:t>otazník pro rodiče</w:t>
      </w:r>
      <w:r>
        <w:rPr>
          <w:sz w:val="36"/>
          <w:szCs w:val="36"/>
        </w:rPr>
        <w:t>)</w:t>
      </w:r>
    </w:p>
    <w:p w14:paraId="0888DAD2" w14:textId="77777777" w:rsidR="00CD7535" w:rsidRDefault="00CD7535" w:rsidP="00CD7535">
      <w:pPr>
        <w:jc w:val="center"/>
        <w:rPr>
          <w:sz w:val="20"/>
          <w:szCs w:val="20"/>
        </w:rPr>
      </w:pPr>
    </w:p>
    <w:p w14:paraId="053F6603" w14:textId="77777777" w:rsidR="00CD7535" w:rsidRDefault="00CD7535" w:rsidP="00CD7535">
      <w:pPr>
        <w:rPr>
          <w:sz w:val="24"/>
        </w:rPr>
      </w:pPr>
    </w:p>
    <w:p w14:paraId="6C392BA6" w14:textId="77777777" w:rsidR="00CD7535" w:rsidRDefault="00CD7535" w:rsidP="004E1194">
      <w:pPr>
        <w:outlineLvl w:val="0"/>
        <w:rPr>
          <w:sz w:val="24"/>
        </w:rPr>
      </w:pPr>
      <w:r>
        <w:rPr>
          <w:sz w:val="24"/>
        </w:rPr>
        <w:t xml:space="preserve">Příjmení a jméno dítěte: </w:t>
      </w:r>
      <w:r w:rsidRPr="00CD7535">
        <w:rPr>
          <w:sz w:val="24"/>
          <w:u w:val="single"/>
        </w:rPr>
        <w:t>__________________________</w:t>
      </w:r>
      <w:r>
        <w:rPr>
          <w:sz w:val="24"/>
        </w:rPr>
        <w:t xml:space="preserve"> </w:t>
      </w:r>
      <w:r w:rsidRPr="00CD7535">
        <w:rPr>
          <w:sz w:val="24"/>
        </w:rPr>
        <w:t>Datum narození:</w:t>
      </w:r>
      <w:r>
        <w:rPr>
          <w:sz w:val="24"/>
        </w:rPr>
        <w:t xml:space="preserve"> ________   </w:t>
      </w:r>
    </w:p>
    <w:p w14:paraId="684C5FBC" w14:textId="77777777" w:rsidR="00AE5FBF" w:rsidRPr="00AE5FBF" w:rsidRDefault="00AE5FBF" w:rsidP="00CD7535">
      <w:pPr>
        <w:rPr>
          <w:sz w:val="6"/>
          <w:szCs w:val="6"/>
        </w:rPr>
      </w:pPr>
    </w:p>
    <w:p w14:paraId="5501A6CE" w14:textId="77777777" w:rsidR="00CD7535" w:rsidRDefault="00CD7535" w:rsidP="004E1194">
      <w:pPr>
        <w:outlineLvl w:val="0"/>
        <w:rPr>
          <w:sz w:val="24"/>
        </w:rPr>
      </w:pPr>
      <w:r>
        <w:rPr>
          <w:sz w:val="24"/>
        </w:rPr>
        <w:t>Bydliště: _______</w:t>
      </w:r>
      <w:r w:rsidR="00535C95">
        <w:rPr>
          <w:sz w:val="24"/>
        </w:rPr>
        <w:t xml:space="preserve">_______________________________ </w:t>
      </w:r>
      <w:r>
        <w:rPr>
          <w:sz w:val="24"/>
        </w:rPr>
        <w:t>Telefon: _______</w:t>
      </w:r>
      <w:proofErr w:type="gramStart"/>
      <w:r>
        <w:rPr>
          <w:sz w:val="24"/>
        </w:rPr>
        <w:t>_</w:t>
      </w:r>
      <w:r w:rsidR="00535C95" w:rsidRPr="00535C95">
        <w:rPr>
          <w:sz w:val="24"/>
          <w:u w:val="single"/>
        </w:rPr>
        <w:t xml:space="preserve">  </w:t>
      </w:r>
      <w:r>
        <w:rPr>
          <w:sz w:val="24"/>
        </w:rPr>
        <w:t>_</w:t>
      </w:r>
      <w:proofErr w:type="gramEnd"/>
      <w:r>
        <w:rPr>
          <w:sz w:val="24"/>
        </w:rPr>
        <w:t>_____</w:t>
      </w:r>
    </w:p>
    <w:p w14:paraId="3B69222D" w14:textId="77777777" w:rsidR="00AE5FBF" w:rsidRPr="00AE5FBF" w:rsidRDefault="00AE5FBF" w:rsidP="00CD7535">
      <w:pPr>
        <w:rPr>
          <w:sz w:val="6"/>
          <w:szCs w:val="6"/>
        </w:rPr>
      </w:pPr>
    </w:p>
    <w:p w14:paraId="4B50DD0E" w14:textId="77777777" w:rsidR="00CD7535" w:rsidRPr="00CD7535" w:rsidRDefault="00CD7535" w:rsidP="004E1194">
      <w:pPr>
        <w:outlineLvl w:val="0"/>
        <w:rPr>
          <w:sz w:val="24"/>
        </w:rPr>
      </w:pPr>
      <w:r>
        <w:rPr>
          <w:sz w:val="24"/>
        </w:rPr>
        <w:t>Škola: ______________________________</w:t>
      </w:r>
      <w:r w:rsidR="00535C95">
        <w:rPr>
          <w:sz w:val="24"/>
          <w:u w:val="single"/>
        </w:rPr>
        <w:t xml:space="preserve">                </w:t>
      </w:r>
      <w:r>
        <w:rPr>
          <w:sz w:val="24"/>
        </w:rPr>
        <w:t xml:space="preserve">__ </w:t>
      </w:r>
      <w:proofErr w:type="gramStart"/>
      <w:r>
        <w:rPr>
          <w:sz w:val="24"/>
        </w:rPr>
        <w:t>Třída:  _</w:t>
      </w:r>
      <w:proofErr w:type="gramEnd"/>
      <w:r>
        <w:rPr>
          <w:sz w:val="24"/>
        </w:rPr>
        <w:t xml:space="preserve">_____  </w:t>
      </w:r>
    </w:p>
    <w:p w14:paraId="783D5193" w14:textId="77777777" w:rsidR="00C0247D" w:rsidRPr="00764321" w:rsidRDefault="00C0247D" w:rsidP="00CD7535">
      <w:pPr>
        <w:ind w:firstLine="708"/>
        <w:rPr>
          <w:sz w:val="24"/>
        </w:rPr>
      </w:pPr>
      <w:r>
        <w:rPr>
          <w:sz w:val="21"/>
          <w:szCs w:val="21"/>
        </w:rPr>
        <w:t xml:space="preserve">                                                           </w:t>
      </w:r>
    </w:p>
    <w:p w14:paraId="636F7F64" w14:textId="77777777" w:rsidR="00B02D1F" w:rsidRDefault="00C0247D" w:rsidP="004E1194">
      <w:pPr>
        <w:ind w:firstLine="708"/>
        <w:outlineLvl w:val="0"/>
      </w:pPr>
      <w:r>
        <w:rPr>
          <w:sz w:val="21"/>
          <w:szCs w:val="21"/>
        </w:rPr>
        <w:t xml:space="preserve">           </w:t>
      </w:r>
      <w:r w:rsidR="007668A7">
        <w:rPr>
          <w:sz w:val="21"/>
          <w:szCs w:val="21"/>
        </w:rPr>
        <w:t xml:space="preserve">                        </w:t>
      </w:r>
      <w:r>
        <w:rPr>
          <w:sz w:val="21"/>
          <w:szCs w:val="21"/>
        </w:rPr>
        <w:t xml:space="preserve">  </w:t>
      </w:r>
      <w:r w:rsidRPr="00C0247D">
        <w:rPr>
          <w:sz w:val="24"/>
        </w:rPr>
        <w:t>Podpis výchovného poradce</w:t>
      </w:r>
      <w:r>
        <w:rPr>
          <w:sz w:val="21"/>
          <w:szCs w:val="21"/>
        </w:rPr>
        <w:t>: …………</w:t>
      </w:r>
      <w:proofErr w:type="gramStart"/>
      <w:r>
        <w:rPr>
          <w:sz w:val="21"/>
          <w:szCs w:val="21"/>
        </w:rPr>
        <w:t>…….</w:t>
      </w:r>
      <w:proofErr w:type="gramEnd"/>
      <w:r>
        <w:rPr>
          <w:sz w:val="21"/>
          <w:szCs w:val="21"/>
        </w:rPr>
        <w:t>.……………………</w:t>
      </w:r>
    </w:p>
    <w:p w14:paraId="47771D6F" w14:textId="77777777" w:rsidR="00AE5FBF" w:rsidRPr="00764321" w:rsidRDefault="00AE5FBF" w:rsidP="00CD7535">
      <w:pPr>
        <w:ind w:firstLine="708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955B2" w:rsidRPr="006A1982" w14:paraId="0D0CB489" w14:textId="77777777" w:rsidTr="006A1982">
        <w:tc>
          <w:tcPr>
            <w:tcW w:w="9210" w:type="dxa"/>
          </w:tcPr>
          <w:p w14:paraId="3FB0F9B3" w14:textId="77777777" w:rsidR="00F955B2" w:rsidRPr="006A1982" w:rsidRDefault="00F955B2" w:rsidP="00430D03">
            <w:pPr>
              <w:rPr>
                <w:sz w:val="12"/>
                <w:szCs w:val="12"/>
              </w:rPr>
            </w:pPr>
          </w:p>
          <w:p w14:paraId="036821B8" w14:textId="77777777" w:rsidR="00290578" w:rsidRPr="006A1982" w:rsidRDefault="00F955B2" w:rsidP="00430D03">
            <w:pPr>
              <w:rPr>
                <w:sz w:val="24"/>
              </w:rPr>
            </w:pPr>
            <w:r w:rsidRPr="006A1982">
              <w:rPr>
                <w:sz w:val="24"/>
              </w:rPr>
              <w:t xml:space="preserve">   Souhlasím s šetřením rozumových schopností svého dítěte v rámci profesionální </w:t>
            </w:r>
          </w:p>
          <w:p w14:paraId="4CE25394" w14:textId="77777777" w:rsidR="00F955B2" w:rsidRPr="006A1982" w:rsidRDefault="00F955B2" w:rsidP="00430D03">
            <w:pPr>
              <w:rPr>
                <w:sz w:val="6"/>
                <w:szCs w:val="6"/>
              </w:rPr>
            </w:pPr>
            <w:r w:rsidRPr="006A1982">
              <w:rPr>
                <w:sz w:val="24"/>
              </w:rPr>
              <w:t xml:space="preserve">  </w:t>
            </w:r>
          </w:p>
          <w:p w14:paraId="21AD3666" w14:textId="77777777" w:rsidR="00F955B2" w:rsidRPr="006A1982" w:rsidRDefault="00F955B2" w:rsidP="00430D03">
            <w:pPr>
              <w:rPr>
                <w:sz w:val="24"/>
              </w:rPr>
            </w:pPr>
            <w:r w:rsidRPr="006A1982">
              <w:rPr>
                <w:sz w:val="24"/>
              </w:rPr>
              <w:t xml:space="preserve">   orientace.                                             Podpis rodičů: ______________________</w:t>
            </w:r>
          </w:p>
        </w:tc>
      </w:tr>
      <w:tr w:rsidR="00F955B2" w:rsidRPr="006A1982" w14:paraId="26AF369E" w14:textId="77777777" w:rsidTr="006A1982">
        <w:tc>
          <w:tcPr>
            <w:tcW w:w="9210" w:type="dxa"/>
          </w:tcPr>
          <w:p w14:paraId="3B769834" w14:textId="77777777" w:rsidR="00F955B2" w:rsidRPr="006A1982" w:rsidRDefault="00F955B2" w:rsidP="00430D03">
            <w:pPr>
              <w:rPr>
                <w:sz w:val="6"/>
                <w:szCs w:val="6"/>
              </w:rPr>
            </w:pPr>
            <w:r w:rsidRPr="006A1982">
              <w:rPr>
                <w:sz w:val="24"/>
              </w:rPr>
              <w:t xml:space="preserve">     </w:t>
            </w:r>
          </w:p>
          <w:p w14:paraId="4FB9D1B7" w14:textId="77777777" w:rsidR="00764321" w:rsidRPr="006A1982" w:rsidRDefault="00764321" w:rsidP="00430D03">
            <w:pPr>
              <w:rPr>
                <w:sz w:val="6"/>
                <w:szCs w:val="6"/>
              </w:rPr>
            </w:pPr>
          </w:p>
        </w:tc>
      </w:tr>
    </w:tbl>
    <w:p w14:paraId="2ACF1CC6" w14:textId="77777777" w:rsidR="00F955B2" w:rsidRDefault="00F955B2" w:rsidP="00F955B2">
      <w:pPr>
        <w:rPr>
          <w:sz w:val="24"/>
        </w:rPr>
      </w:pPr>
    </w:p>
    <w:p w14:paraId="668F9572" w14:textId="77777777" w:rsidR="00F955B2" w:rsidRPr="00CF592B" w:rsidRDefault="00F955B2" w:rsidP="00F955B2">
      <w:pPr>
        <w:rPr>
          <w:i/>
          <w:szCs w:val="22"/>
        </w:rPr>
      </w:pPr>
      <w:r w:rsidRPr="00CF592B">
        <w:rPr>
          <w:i/>
          <w:szCs w:val="22"/>
        </w:rPr>
        <w:t xml:space="preserve">Rodiče:  </w:t>
      </w:r>
    </w:p>
    <w:p w14:paraId="2D651520" w14:textId="77777777" w:rsidR="00CF592B" w:rsidRPr="00CF592B" w:rsidRDefault="00CF592B" w:rsidP="00F955B2">
      <w:pPr>
        <w:rPr>
          <w:i/>
          <w:sz w:val="6"/>
          <w:szCs w:val="6"/>
        </w:rPr>
      </w:pPr>
    </w:p>
    <w:p w14:paraId="19E836E2" w14:textId="77777777" w:rsidR="00F955B2" w:rsidRPr="00CF592B" w:rsidRDefault="00F955B2" w:rsidP="00F955B2">
      <w:pPr>
        <w:rPr>
          <w:szCs w:val="22"/>
        </w:rPr>
      </w:pPr>
      <w:r w:rsidRPr="00CF592B">
        <w:rPr>
          <w:b/>
          <w:szCs w:val="22"/>
        </w:rPr>
        <w:t>Matka</w:t>
      </w:r>
      <w:r w:rsidRPr="00CF592B">
        <w:rPr>
          <w:szCs w:val="22"/>
        </w:rPr>
        <w:t xml:space="preserve"> – jméno: ____________________________</w:t>
      </w:r>
      <w:proofErr w:type="gramStart"/>
      <w:r w:rsidRPr="00CF592B">
        <w:rPr>
          <w:szCs w:val="22"/>
        </w:rPr>
        <w:t>_  Povolání</w:t>
      </w:r>
      <w:proofErr w:type="gramEnd"/>
      <w:r w:rsidRPr="00CF592B">
        <w:rPr>
          <w:szCs w:val="22"/>
        </w:rPr>
        <w:t xml:space="preserve">:   ______________________ </w:t>
      </w:r>
      <w:r w:rsidRPr="00CF592B">
        <w:rPr>
          <w:b/>
          <w:szCs w:val="22"/>
        </w:rPr>
        <w:t xml:space="preserve">Otec   </w:t>
      </w:r>
      <w:r w:rsidRPr="00CF592B">
        <w:rPr>
          <w:szCs w:val="22"/>
        </w:rPr>
        <w:t>– jméno: ____________________________</w:t>
      </w:r>
      <w:proofErr w:type="gramStart"/>
      <w:r w:rsidRPr="00CF592B">
        <w:rPr>
          <w:szCs w:val="22"/>
        </w:rPr>
        <w:t>_  Povolání</w:t>
      </w:r>
      <w:proofErr w:type="gramEnd"/>
      <w:r w:rsidRPr="00CF592B">
        <w:rPr>
          <w:szCs w:val="22"/>
        </w:rPr>
        <w:t xml:space="preserve">:   ______________________ </w:t>
      </w:r>
    </w:p>
    <w:p w14:paraId="7C8E2FCC" w14:textId="77777777" w:rsidR="00CF592B" w:rsidRPr="00CF592B" w:rsidRDefault="00CF592B" w:rsidP="00CF592B">
      <w:pPr>
        <w:rPr>
          <w:szCs w:val="22"/>
        </w:rPr>
      </w:pPr>
      <w:r w:rsidRPr="00CF592B">
        <w:rPr>
          <w:i/>
          <w:szCs w:val="22"/>
        </w:rPr>
        <w:t>Dítě je v péči:</w:t>
      </w:r>
      <w:r w:rsidRPr="00CF592B">
        <w:rPr>
          <w:szCs w:val="22"/>
        </w:rPr>
        <w:t xml:space="preserve"> _____________________________________________________</w:t>
      </w:r>
      <w:r>
        <w:rPr>
          <w:szCs w:val="22"/>
        </w:rPr>
        <w:t>______</w:t>
      </w:r>
      <w:r w:rsidRPr="00CF592B">
        <w:rPr>
          <w:szCs w:val="22"/>
        </w:rPr>
        <w:t>___</w:t>
      </w:r>
    </w:p>
    <w:p w14:paraId="75CCB20C" w14:textId="77777777" w:rsidR="00F955B2" w:rsidRDefault="00F955B2" w:rsidP="00F955B2">
      <w:pPr>
        <w:rPr>
          <w:sz w:val="12"/>
          <w:szCs w:val="12"/>
        </w:rPr>
      </w:pPr>
    </w:p>
    <w:p w14:paraId="48D769D3" w14:textId="77777777" w:rsidR="00CF592B" w:rsidRPr="00CF592B" w:rsidRDefault="00CF592B" w:rsidP="00F955B2">
      <w:pPr>
        <w:rPr>
          <w:sz w:val="12"/>
          <w:szCs w:val="12"/>
        </w:rPr>
      </w:pPr>
    </w:p>
    <w:p w14:paraId="0B039A0C" w14:textId="77777777" w:rsidR="00F955B2" w:rsidRPr="00CF592B" w:rsidRDefault="00F955B2" w:rsidP="004E1194">
      <w:pPr>
        <w:outlineLvl w:val="0"/>
        <w:rPr>
          <w:szCs w:val="22"/>
        </w:rPr>
      </w:pPr>
      <w:r w:rsidRPr="00480FD5">
        <w:rPr>
          <w:b/>
          <w:szCs w:val="22"/>
        </w:rPr>
        <w:t xml:space="preserve">Sourozenci </w:t>
      </w:r>
      <w:r>
        <w:rPr>
          <w:szCs w:val="22"/>
        </w:rPr>
        <w:t>(počet): ________</w:t>
      </w:r>
      <w:r w:rsidR="00CF592B">
        <w:rPr>
          <w:szCs w:val="22"/>
        </w:rPr>
        <w:t xml:space="preserve"> </w:t>
      </w:r>
      <w:r w:rsidR="00CF592B" w:rsidRPr="00CF592B">
        <w:rPr>
          <w:szCs w:val="22"/>
        </w:rPr>
        <w:t>Kolikáté z pořadí narození dítě je: ______ z kolika dětí: ____</w:t>
      </w:r>
    </w:p>
    <w:p w14:paraId="24398265" w14:textId="77777777" w:rsidR="00CF592B" w:rsidRDefault="00CF592B" w:rsidP="00F955B2">
      <w:pPr>
        <w:rPr>
          <w:sz w:val="12"/>
          <w:szCs w:val="12"/>
        </w:rPr>
      </w:pPr>
    </w:p>
    <w:p w14:paraId="4D4C33D5" w14:textId="77777777" w:rsidR="00CF592B" w:rsidRDefault="00CF592B" w:rsidP="00F955B2">
      <w:pPr>
        <w:rPr>
          <w:sz w:val="12"/>
          <w:szCs w:val="12"/>
        </w:rPr>
      </w:pPr>
    </w:p>
    <w:p w14:paraId="7F6D55BB" w14:textId="77777777" w:rsidR="00CF592B" w:rsidRPr="00CF592B" w:rsidRDefault="00CF592B" w:rsidP="00F955B2">
      <w:pPr>
        <w:rPr>
          <w:szCs w:val="22"/>
        </w:rPr>
      </w:pPr>
      <w:r w:rsidRPr="00CF592B">
        <w:rPr>
          <w:b/>
          <w:szCs w:val="22"/>
        </w:rPr>
        <w:t>Závažná onemocnění</w:t>
      </w:r>
      <w:r w:rsidRPr="00CF592B">
        <w:rPr>
          <w:szCs w:val="22"/>
        </w:rPr>
        <w:t xml:space="preserve">, operace, úrazy (a kdy): </w:t>
      </w:r>
    </w:p>
    <w:p w14:paraId="207EE198" w14:textId="77777777" w:rsidR="00BE3CE7" w:rsidRDefault="00CF592B" w:rsidP="00B02D1F">
      <w:r>
        <w:t>__________________________________________________________________________</w:t>
      </w:r>
    </w:p>
    <w:p w14:paraId="3EA14508" w14:textId="77777777" w:rsidR="00BE3CE7" w:rsidRPr="00BE3CE7" w:rsidRDefault="00BE3CE7" w:rsidP="00B02D1F">
      <w:pPr>
        <w:rPr>
          <w:sz w:val="12"/>
          <w:szCs w:val="12"/>
        </w:rPr>
      </w:pPr>
    </w:p>
    <w:p w14:paraId="4BE22251" w14:textId="77777777" w:rsidR="00BE3CE7" w:rsidRDefault="00CF592B" w:rsidP="00B02D1F">
      <w:r>
        <w:t>__________________________________________________________________________</w:t>
      </w:r>
    </w:p>
    <w:p w14:paraId="3D4B522C" w14:textId="77777777" w:rsidR="00BE3CE7" w:rsidRPr="00BE3CE7" w:rsidRDefault="00BE3CE7" w:rsidP="00B02D1F">
      <w:pPr>
        <w:rPr>
          <w:sz w:val="12"/>
          <w:szCs w:val="12"/>
        </w:rPr>
      </w:pPr>
    </w:p>
    <w:p w14:paraId="0D9C262C" w14:textId="77777777" w:rsidR="00B02D1F" w:rsidRDefault="00CF592B" w:rsidP="00B02D1F">
      <w:r>
        <w:t>__________________________________________________________________________</w:t>
      </w:r>
    </w:p>
    <w:p w14:paraId="3A7124B3" w14:textId="77777777" w:rsidR="00CF592B" w:rsidRDefault="00CF592B" w:rsidP="00B02D1F"/>
    <w:p w14:paraId="2199C224" w14:textId="77777777" w:rsidR="00CF592B" w:rsidRDefault="00CF592B" w:rsidP="004E1194">
      <w:pPr>
        <w:outlineLvl w:val="0"/>
      </w:pPr>
      <w:r>
        <w:t>Tělesná nebo smyslová vada, jaká: _____________________________________________</w:t>
      </w:r>
    </w:p>
    <w:p w14:paraId="22B9B420" w14:textId="77777777" w:rsidR="00CF592B" w:rsidRDefault="00CF592B" w:rsidP="00B02D1F"/>
    <w:p w14:paraId="493FE952" w14:textId="77777777" w:rsidR="00CF592B" w:rsidRDefault="00CF592B" w:rsidP="00B02D1F">
      <w:r>
        <w:t xml:space="preserve">Odklad školní </w:t>
      </w:r>
      <w:proofErr w:type="gramStart"/>
      <w:r>
        <w:t xml:space="preserve">docházky:   </w:t>
      </w:r>
      <w:proofErr w:type="gramEnd"/>
      <w:r>
        <w:t xml:space="preserve">ano - ne            Opakování ročníku (který a </w:t>
      </w:r>
      <w:proofErr w:type="gramStart"/>
      <w:r>
        <w:t>kolikrát)  _</w:t>
      </w:r>
      <w:proofErr w:type="gramEnd"/>
      <w:r>
        <w:t>__________</w:t>
      </w:r>
    </w:p>
    <w:p w14:paraId="33E6C362" w14:textId="77777777" w:rsidR="00CF592B" w:rsidRDefault="00CF592B" w:rsidP="00B02D1F"/>
    <w:p w14:paraId="36E26337" w14:textId="77777777" w:rsidR="00CF592B" w:rsidRDefault="00CF592B" w:rsidP="00B02D1F">
      <w:r>
        <w:t xml:space="preserve">Byl/a někdy </w:t>
      </w:r>
      <w:r w:rsidRPr="003A07D1">
        <w:rPr>
          <w:b/>
        </w:rPr>
        <w:t>šetřen v pedagogicko-psychologické poradně</w:t>
      </w:r>
      <w:r>
        <w:t xml:space="preserve">?    ano - ne    </w:t>
      </w:r>
    </w:p>
    <w:p w14:paraId="2604FBF1" w14:textId="77777777" w:rsidR="003A07D1" w:rsidRPr="003A07D1" w:rsidRDefault="003A07D1" w:rsidP="00B02D1F">
      <w:pPr>
        <w:rPr>
          <w:sz w:val="6"/>
          <w:szCs w:val="6"/>
        </w:rPr>
      </w:pPr>
    </w:p>
    <w:p w14:paraId="2842008E" w14:textId="77777777" w:rsidR="00BE3CE7" w:rsidRDefault="00CF592B" w:rsidP="00B02D1F">
      <w:r>
        <w:t xml:space="preserve">Kdy a </w:t>
      </w:r>
      <w:r w:rsidRPr="003A07D1">
        <w:rPr>
          <w:b/>
        </w:rPr>
        <w:t>s jakým závěrem</w:t>
      </w:r>
      <w:r>
        <w:t>?</w:t>
      </w:r>
      <w:r w:rsidR="00BE3CE7">
        <w:t xml:space="preserve">  __________________________________________________________________________</w:t>
      </w:r>
    </w:p>
    <w:p w14:paraId="071BFD50" w14:textId="77777777" w:rsidR="00BE3CE7" w:rsidRPr="00BE3CE7" w:rsidRDefault="00BE3CE7" w:rsidP="00B02D1F">
      <w:pPr>
        <w:rPr>
          <w:sz w:val="12"/>
          <w:szCs w:val="12"/>
        </w:rPr>
      </w:pPr>
    </w:p>
    <w:p w14:paraId="57D1A29A" w14:textId="77777777" w:rsidR="00CF592B" w:rsidRDefault="00BE3CE7" w:rsidP="00B02D1F">
      <w:r>
        <w:t>__________________________________________________________________________</w:t>
      </w:r>
    </w:p>
    <w:p w14:paraId="2057E529" w14:textId="77777777" w:rsidR="00CF592B" w:rsidRDefault="00CF592B" w:rsidP="00B02D1F"/>
    <w:p w14:paraId="66FF08FE" w14:textId="77777777" w:rsidR="003A07D1" w:rsidRDefault="003A07D1" w:rsidP="00B02D1F">
      <w:r>
        <w:t xml:space="preserve">Byl/a někdy v péči dětské psychiatrické ambulance?     ano - ne    </w:t>
      </w:r>
    </w:p>
    <w:p w14:paraId="6108F3D4" w14:textId="77777777" w:rsidR="003A07D1" w:rsidRPr="003A07D1" w:rsidRDefault="003A07D1" w:rsidP="003A07D1">
      <w:pPr>
        <w:rPr>
          <w:sz w:val="6"/>
          <w:szCs w:val="6"/>
        </w:rPr>
      </w:pPr>
    </w:p>
    <w:p w14:paraId="2F7EFA03" w14:textId="77777777" w:rsidR="003A07D1" w:rsidRDefault="003A07D1" w:rsidP="003A07D1">
      <w:r>
        <w:t xml:space="preserve">Kdy a </w:t>
      </w:r>
      <w:r>
        <w:rPr>
          <w:b/>
        </w:rPr>
        <w:t>proč</w:t>
      </w:r>
      <w:r>
        <w:t>?  __________________________________________________________________________</w:t>
      </w:r>
    </w:p>
    <w:p w14:paraId="354A1171" w14:textId="77777777" w:rsidR="003A07D1" w:rsidRPr="00BE3CE7" w:rsidRDefault="003A07D1" w:rsidP="003A07D1">
      <w:pPr>
        <w:rPr>
          <w:sz w:val="12"/>
          <w:szCs w:val="12"/>
        </w:rPr>
      </w:pPr>
    </w:p>
    <w:p w14:paraId="758BF969" w14:textId="77777777" w:rsidR="003A07D1" w:rsidRDefault="003A07D1" w:rsidP="003A07D1">
      <w:r>
        <w:t>__________________________________________________________________________</w:t>
      </w:r>
    </w:p>
    <w:p w14:paraId="15EC176D" w14:textId="77777777" w:rsidR="003A07D1" w:rsidRDefault="003A07D1" w:rsidP="00B02D1F"/>
    <w:p w14:paraId="1D4B61D4" w14:textId="77777777" w:rsidR="003A07D1" w:rsidRDefault="003A07D1" w:rsidP="00B02D1F">
      <w:r w:rsidRPr="003A07D1">
        <w:rPr>
          <w:b/>
        </w:rPr>
        <w:t>Prospěch</w:t>
      </w:r>
      <w:r>
        <w:t xml:space="preserve"> dítěte v hlavních předmětech na konci 8. ročníku </w:t>
      </w:r>
      <w:proofErr w:type="gramStart"/>
      <w:r>
        <w:t>ZŠ :</w:t>
      </w:r>
      <w:proofErr w:type="gramEnd"/>
    </w:p>
    <w:p w14:paraId="6FF4C274" w14:textId="77777777" w:rsidR="003A07D1" w:rsidRPr="00EE61B6" w:rsidRDefault="003A07D1" w:rsidP="00B02D1F">
      <w:pPr>
        <w:rPr>
          <w:sz w:val="6"/>
          <w:szCs w:val="6"/>
        </w:rPr>
      </w:pPr>
    </w:p>
    <w:p w14:paraId="1BD4BE13" w14:textId="77777777" w:rsidR="003A07D1" w:rsidRDefault="003A07D1" w:rsidP="00B02D1F">
      <w:r>
        <w:t xml:space="preserve">    ČJ         MA        cizí jazyk         PŘ        FY        CHE      DĚ        ZE         </w:t>
      </w:r>
      <w:proofErr w:type="gramStart"/>
      <w:r>
        <w:t xml:space="preserve">   (jaký ?</w:t>
      </w:r>
      <w:proofErr w:type="gramEnd"/>
      <w:r>
        <w:t>)</w:t>
      </w:r>
    </w:p>
    <w:p w14:paraId="4B8CA1F6" w14:textId="77777777" w:rsidR="008464E0" w:rsidRDefault="008464E0" w:rsidP="00B02D1F">
      <w:r w:rsidRPr="008464E0">
        <w:rPr>
          <w:b/>
        </w:rPr>
        <w:lastRenderedPageBreak/>
        <w:t>Během celé školní docházky</w:t>
      </w:r>
      <w:r>
        <w:t xml:space="preserve"> je prospěch dítěte (zaškrtněte</w:t>
      </w:r>
      <w:proofErr w:type="gramStart"/>
      <w:r>
        <w:t>) :</w:t>
      </w:r>
      <w:proofErr w:type="gramEnd"/>
    </w:p>
    <w:p w14:paraId="6D2E4A02" w14:textId="77777777" w:rsidR="00EE61B6" w:rsidRDefault="008464E0" w:rsidP="00B02D1F">
      <w:pPr>
        <w:rPr>
          <w:sz w:val="20"/>
          <w:szCs w:val="20"/>
        </w:rPr>
      </w:pPr>
      <w:r w:rsidRPr="008464E0">
        <w:rPr>
          <w:sz w:val="20"/>
          <w:szCs w:val="20"/>
        </w:rPr>
        <w:t>přibližně stejný – zlepšuje se – dochází k postupnému zhoršování – došlo k náhlému zhoršení (kdy)</w:t>
      </w:r>
    </w:p>
    <w:p w14:paraId="23DA214B" w14:textId="77777777" w:rsidR="008464E0" w:rsidRDefault="008464E0" w:rsidP="00B02D1F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14:paraId="023C09C0" w14:textId="77777777" w:rsidR="008464E0" w:rsidRDefault="008464E0" w:rsidP="00B02D1F">
      <w:pPr>
        <w:rPr>
          <w:sz w:val="20"/>
          <w:szCs w:val="20"/>
        </w:rPr>
      </w:pPr>
    </w:p>
    <w:p w14:paraId="544EB383" w14:textId="77777777" w:rsidR="008464E0" w:rsidRDefault="008464E0" w:rsidP="004E1194">
      <w:pPr>
        <w:outlineLvl w:val="0"/>
        <w:rPr>
          <w:sz w:val="20"/>
          <w:szCs w:val="20"/>
        </w:rPr>
      </w:pPr>
      <w:r w:rsidRPr="008464E0">
        <w:rPr>
          <w:b/>
          <w:szCs w:val="22"/>
        </w:rPr>
        <w:t>Snížená známka z chování</w:t>
      </w:r>
      <w:r w:rsidRPr="008464E0">
        <w:rPr>
          <w:szCs w:val="22"/>
        </w:rPr>
        <w:t xml:space="preserve"> za poslední 2 </w:t>
      </w:r>
      <w:proofErr w:type="gramStart"/>
      <w:r w:rsidRPr="008464E0">
        <w:rPr>
          <w:szCs w:val="22"/>
        </w:rPr>
        <w:t>roky</w:t>
      </w:r>
      <w:r>
        <w:rPr>
          <w:sz w:val="20"/>
          <w:szCs w:val="20"/>
        </w:rPr>
        <w:t>:  ano</w:t>
      </w:r>
      <w:proofErr w:type="gramEnd"/>
      <w:r>
        <w:rPr>
          <w:sz w:val="20"/>
          <w:szCs w:val="20"/>
        </w:rPr>
        <w:t xml:space="preserve"> – ne, </w:t>
      </w:r>
      <w:proofErr w:type="gramStart"/>
      <w:r>
        <w:rPr>
          <w:sz w:val="20"/>
          <w:szCs w:val="20"/>
        </w:rPr>
        <w:t>kdy  _</w:t>
      </w:r>
      <w:proofErr w:type="gramEnd"/>
      <w:r>
        <w:rPr>
          <w:sz w:val="20"/>
          <w:szCs w:val="20"/>
        </w:rPr>
        <w:t>_________________________</w:t>
      </w:r>
    </w:p>
    <w:p w14:paraId="6A497B3C" w14:textId="77777777" w:rsidR="008464E0" w:rsidRDefault="008464E0" w:rsidP="00B02D1F">
      <w:pPr>
        <w:rPr>
          <w:sz w:val="20"/>
          <w:szCs w:val="20"/>
        </w:rPr>
      </w:pPr>
    </w:p>
    <w:p w14:paraId="2009AB0E" w14:textId="77777777" w:rsidR="008464E0" w:rsidRDefault="008464E0" w:rsidP="004E1194">
      <w:pPr>
        <w:outlineLvl w:val="0"/>
        <w:rPr>
          <w:sz w:val="20"/>
          <w:szCs w:val="20"/>
        </w:rPr>
      </w:pPr>
      <w:r w:rsidRPr="008464E0">
        <w:rPr>
          <w:b/>
          <w:szCs w:val="22"/>
        </w:rPr>
        <w:t xml:space="preserve">Domácí </w:t>
      </w:r>
      <w:proofErr w:type="gramStart"/>
      <w:r w:rsidRPr="008464E0">
        <w:rPr>
          <w:b/>
          <w:szCs w:val="22"/>
        </w:rPr>
        <w:t>příprava:</w:t>
      </w:r>
      <w:r>
        <w:rPr>
          <w:sz w:val="20"/>
          <w:szCs w:val="20"/>
        </w:rPr>
        <w:t xml:space="preserve">  pravidelná</w:t>
      </w:r>
      <w:proofErr w:type="gramEnd"/>
      <w:r>
        <w:rPr>
          <w:sz w:val="20"/>
          <w:szCs w:val="20"/>
        </w:rPr>
        <w:t xml:space="preserve"> – nepravidelná, denně – ob den – 2x týdně – 1x týdně </w:t>
      </w:r>
    </w:p>
    <w:p w14:paraId="2DF3EE09" w14:textId="77777777" w:rsidR="008464E0" w:rsidRDefault="008464E0" w:rsidP="00B02D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Jak dlouho _______________________</w:t>
      </w:r>
      <w:proofErr w:type="gramStart"/>
      <w:r>
        <w:rPr>
          <w:sz w:val="20"/>
          <w:szCs w:val="20"/>
        </w:rPr>
        <w:t>_  sám</w:t>
      </w:r>
      <w:proofErr w:type="gramEnd"/>
      <w:r>
        <w:rPr>
          <w:sz w:val="20"/>
          <w:szCs w:val="20"/>
        </w:rPr>
        <w:t>/sama – s pomocí ___________</w:t>
      </w:r>
    </w:p>
    <w:p w14:paraId="01FFA0B8" w14:textId="77777777" w:rsidR="008464E0" w:rsidRDefault="008464E0" w:rsidP="00B02D1F">
      <w:pPr>
        <w:rPr>
          <w:sz w:val="20"/>
          <w:szCs w:val="20"/>
        </w:rPr>
      </w:pPr>
    </w:p>
    <w:p w14:paraId="46C57754" w14:textId="77777777" w:rsidR="008464E0" w:rsidRDefault="008464E0" w:rsidP="004E1194">
      <w:pPr>
        <w:outlineLvl w:val="0"/>
        <w:rPr>
          <w:sz w:val="20"/>
          <w:szCs w:val="20"/>
        </w:rPr>
      </w:pPr>
      <w:r>
        <w:rPr>
          <w:sz w:val="20"/>
          <w:szCs w:val="20"/>
        </w:rPr>
        <w:t>O které předměty má největší zájem: ___________________________________________________</w:t>
      </w:r>
    </w:p>
    <w:p w14:paraId="207FAC1C" w14:textId="77777777" w:rsidR="008464E0" w:rsidRPr="008464E0" w:rsidRDefault="008464E0" w:rsidP="00B02D1F">
      <w:pPr>
        <w:rPr>
          <w:sz w:val="6"/>
          <w:szCs w:val="6"/>
        </w:rPr>
      </w:pPr>
    </w:p>
    <w:p w14:paraId="5CFA6970" w14:textId="77777777" w:rsidR="008464E0" w:rsidRDefault="008464E0" w:rsidP="004E1194">
      <w:pPr>
        <w:outlineLvl w:val="0"/>
        <w:rPr>
          <w:sz w:val="20"/>
          <w:szCs w:val="20"/>
        </w:rPr>
      </w:pPr>
      <w:r>
        <w:rPr>
          <w:sz w:val="20"/>
          <w:szCs w:val="20"/>
        </w:rPr>
        <w:t>O které předměty má nejmenší zájem: __________________________________________________</w:t>
      </w:r>
    </w:p>
    <w:p w14:paraId="0DABE188" w14:textId="77777777" w:rsidR="008464E0" w:rsidRPr="008464E0" w:rsidRDefault="008464E0" w:rsidP="00B02D1F">
      <w:pPr>
        <w:rPr>
          <w:sz w:val="6"/>
          <w:szCs w:val="6"/>
        </w:rPr>
      </w:pPr>
    </w:p>
    <w:p w14:paraId="15F7CAD7" w14:textId="77777777" w:rsidR="008464E0" w:rsidRDefault="008464E0" w:rsidP="004E1194">
      <w:pPr>
        <w:outlineLvl w:val="0"/>
        <w:rPr>
          <w:sz w:val="20"/>
          <w:szCs w:val="20"/>
        </w:rPr>
      </w:pPr>
      <w:r>
        <w:rPr>
          <w:sz w:val="20"/>
          <w:szCs w:val="20"/>
        </w:rPr>
        <w:t>Z kterých předmětů má obavy: ________________________________________________________</w:t>
      </w:r>
    </w:p>
    <w:p w14:paraId="5E2D68EE" w14:textId="77777777" w:rsidR="008464E0" w:rsidRPr="008464E0" w:rsidRDefault="008464E0" w:rsidP="00B02D1F">
      <w:pPr>
        <w:rPr>
          <w:sz w:val="6"/>
          <w:szCs w:val="6"/>
        </w:rPr>
      </w:pPr>
    </w:p>
    <w:p w14:paraId="0F1F4F9A" w14:textId="77777777" w:rsidR="008464E0" w:rsidRDefault="008464E0" w:rsidP="00B02D1F">
      <w:pPr>
        <w:rPr>
          <w:sz w:val="20"/>
          <w:szCs w:val="20"/>
        </w:rPr>
      </w:pPr>
      <w:r>
        <w:rPr>
          <w:sz w:val="20"/>
          <w:szCs w:val="20"/>
        </w:rPr>
        <w:t xml:space="preserve">Mimoškolní aktivity - </w:t>
      </w:r>
      <w:proofErr w:type="gramStart"/>
      <w:r>
        <w:rPr>
          <w:sz w:val="20"/>
          <w:szCs w:val="20"/>
        </w:rPr>
        <w:t xml:space="preserve">zájmy:   </w:t>
      </w:r>
      <w:proofErr w:type="gramEnd"/>
      <w:r>
        <w:rPr>
          <w:sz w:val="20"/>
          <w:szCs w:val="20"/>
        </w:rPr>
        <w:t xml:space="preserve"> _________________________________________________________          __________________________________________________________________________________________________________________________________________________________________</w:t>
      </w:r>
    </w:p>
    <w:p w14:paraId="3F3D71F4" w14:textId="77777777" w:rsidR="008464E0" w:rsidRPr="008464E0" w:rsidRDefault="008464E0" w:rsidP="00B02D1F">
      <w:pPr>
        <w:rPr>
          <w:sz w:val="6"/>
          <w:szCs w:val="6"/>
        </w:rPr>
      </w:pPr>
    </w:p>
    <w:p w14:paraId="33498185" w14:textId="77777777" w:rsidR="008464E0" w:rsidRDefault="008464E0" w:rsidP="00B02D1F">
      <w:pPr>
        <w:rPr>
          <w:sz w:val="20"/>
          <w:szCs w:val="20"/>
        </w:rPr>
      </w:pPr>
    </w:p>
    <w:p w14:paraId="25FAAA07" w14:textId="77777777" w:rsidR="008464E0" w:rsidRDefault="008464E0" w:rsidP="004E1194">
      <w:pPr>
        <w:outlineLvl w:val="0"/>
        <w:rPr>
          <w:b/>
          <w:szCs w:val="22"/>
        </w:rPr>
      </w:pPr>
      <w:r w:rsidRPr="008464E0">
        <w:rPr>
          <w:b/>
          <w:szCs w:val="22"/>
        </w:rPr>
        <w:t xml:space="preserve">Zaškrtněte, co platí o dítěti: </w:t>
      </w:r>
    </w:p>
    <w:p w14:paraId="1C5998CD" w14:textId="77777777" w:rsidR="008464E0" w:rsidRDefault="008464E0" w:rsidP="004E1194">
      <w:pPr>
        <w:outlineLvl w:val="0"/>
        <w:rPr>
          <w:sz w:val="20"/>
          <w:szCs w:val="20"/>
        </w:rPr>
      </w:pPr>
      <w:r w:rsidRPr="008464E0">
        <w:rPr>
          <w:sz w:val="20"/>
          <w:szCs w:val="20"/>
        </w:rPr>
        <w:t>Při práci je rychlý – průměrně rychlý – pomalý – velice pomalý</w:t>
      </w:r>
    </w:p>
    <w:p w14:paraId="3447A42D" w14:textId="77777777" w:rsidR="008464E0" w:rsidRDefault="008464E0" w:rsidP="004E1194">
      <w:pPr>
        <w:outlineLvl w:val="0"/>
        <w:rPr>
          <w:sz w:val="20"/>
          <w:szCs w:val="20"/>
        </w:rPr>
      </w:pPr>
      <w:r w:rsidRPr="008464E0">
        <w:rPr>
          <w:sz w:val="20"/>
          <w:szCs w:val="20"/>
        </w:rPr>
        <w:t xml:space="preserve">Při práci je </w:t>
      </w:r>
      <w:r>
        <w:rPr>
          <w:sz w:val="20"/>
          <w:szCs w:val="20"/>
        </w:rPr>
        <w:t>vytrvalý</w:t>
      </w:r>
      <w:r w:rsidRPr="008464E0">
        <w:rPr>
          <w:sz w:val="20"/>
          <w:szCs w:val="20"/>
        </w:rPr>
        <w:t xml:space="preserve"> – průměrně </w:t>
      </w:r>
      <w:r>
        <w:rPr>
          <w:sz w:val="20"/>
          <w:szCs w:val="20"/>
        </w:rPr>
        <w:t>vytrvalý</w:t>
      </w:r>
      <w:r w:rsidRPr="008464E0">
        <w:rPr>
          <w:sz w:val="20"/>
          <w:szCs w:val="20"/>
        </w:rPr>
        <w:t xml:space="preserve"> – </w:t>
      </w:r>
      <w:r>
        <w:rPr>
          <w:sz w:val="20"/>
          <w:szCs w:val="20"/>
        </w:rPr>
        <w:t>nevytrvalý</w:t>
      </w:r>
    </w:p>
    <w:p w14:paraId="3B721290" w14:textId="77777777" w:rsidR="008464E0" w:rsidRDefault="008464E0" w:rsidP="008464E0">
      <w:pPr>
        <w:rPr>
          <w:sz w:val="20"/>
          <w:szCs w:val="20"/>
        </w:rPr>
      </w:pPr>
      <w:r w:rsidRPr="008464E0">
        <w:rPr>
          <w:sz w:val="20"/>
          <w:szCs w:val="20"/>
        </w:rPr>
        <w:t xml:space="preserve">Při práci je </w:t>
      </w:r>
      <w:r>
        <w:rPr>
          <w:sz w:val="20"/>
          <w:szCs w:val="20"/>
        </w:rPr>
        <w:t xml:space="preserve">soustředěný </w:t>
      </w:r>
      <w:r w:rsidRPr="008464E0">
        <w:rPr>
          <w:sz w:val="20"/>
          <w:szCs w:val="20"/>
        </w:rPr>
        <w:t xml:space="preserve">– průměrně </w:t>
      </w:r>
      <w:r>
        <w:rPr>
          <w:sz w:val="20"/>
          <w:szCs w:val="20"/>
        </w:rPr>
        <w:t>soustředěný</w:t>
      </w:r>
      <w:r w:rsidRPr="008464E0">
        <w:rPr>
          <w:sz w:val="20"/>
          <w:szCs w:val="20"/>
        </w:rPr>
        <w:t xml:space="preserve"> – </w:t>
      </w:r>
      <w:r w:rsidR="001D7E5D">
        <w:rPr>
          <w:sz w:val="20"/>
          <w:szCs w:val="20"/>
        </w:rPr>
        <w:t xml:space="preserve">nesoustředěný </w:t>
      </w:r>
    </w:p>
    <w:p w14:paraId="223EEB57" w14:textId="77777777" w:rsidR="008464E0" w:rsidRDefault="001D7E5D" w:rsidP="004E1194">
      <w:pPr>
        <w:outlineLvl w:val="0"/>
        <w:rPr>
          <w:sz w:val="20"/>
          <w:szCs w:val="20"/>
        </w:rPr>
      </w:pPr>
      <w:r w:rsidRPr="008464E0">
        <w:rPr>
          <w:sz w:val="20"/>
          <w:szCs w:val="20"/>
        </w:rPr>
        <w:t xml:space="preserve">Při práci je </w:t>
      </w:r>
      <w:r>
        <w:rPr>
          <w:sz w:val="20"/>
          <w:szCs w:val="20"/>
        </w:rPr>
        <w:t>zručný</w:t>
      </w:r>
      <w:r w:rsidRPr="008464E0">
        <w:rPr>
          <w:sz w:val="20"/>
          <w:szCs w:val="20"/>
        </w:rPr>
        <w:t xml:space="preserve"> – průměrně </w:t>
      </w:r>
      <w:r>
        <w:rPr>
          <w:sz w:val="20"/>
          <w:szCs w:val="20"/>
        </w:rPr>
        <w:t>zručný</w:t>
      </w:r>
      <w:r w:rsidRPr="008464E0">
        <w:rPr>
          <w:sz w:val="20"/>
          <w:szCs w:val="20"/>
        </w:rPr>
        <w:t xml:space="preserve"> –</w:t>
      </w:r>
      <w:r>
        <w:rPr>
          <w:sz w:val="20"/>
          <w:szCs w:val="20"/>
        </w:rPr>
        <w:t xml:space="preserve"> málo</w:t>
      </w:r>
      <w:r w:rsidRPr="008464E0">
        <w:rPr>
          <w:sz w:val="20"/>
          <w:szCs w:val="20"/>
        </w:rPr>
        <w:t xml:space="preserve"> </w:t>
      </w:r>
      <w:r>
        <w:rPr>
          <w:sz w:val="20"/>
          <w:szCs w:val="20"/>
        </w:rPr>
        <w:t>zručný</w:t>
      </w:r>
    </w:p>
    <w:p w14:paraId="62D737F4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>Upřednostňuje práci duševní – manuální – duševní i manuální</w:t>
      </w:r>
    </w:p>
    <w:p w14:paraId="758A7330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>V kolektivu je oblíbený – méně oblíbený – neoblíbený</w:t>
      </w:r>
    </w:p>
    <w:p w14:paraId="5B71F9B0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>Je bezkonfliktní – občas konfliktní – konfliktní</w:t>
      </w:r>
    </w:p>
    <w:p w14:paraId="3E84BB84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>Je spíše samotář – někdy vyhledává samotu, někdy kontakt s lidmi – vyhledává kontakt s lidmi</w:t>
      </w:r>
    </w:p>
    <w:p w14:paraId="051A83FC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>Spíše se podřizuje – rád vede – stojí stranou</w:t>
      </w:r>
    </w:p>
    <w:p w14:paraId="65460388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>Ctižádostivý je málo – přiměřeně – příliš</w:t>
      </w:r>
    </w:p>
    <w:p w14:paraId="4A025FF5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>Školní výsledky by mohl zlepšit – odpovídají nadání – pracuje na horní hranici svých možností</w:t>
      </w:r>
    </w:p>
    <w:p w14:paraId="582814E4" w14:textId="77777777" w:rsidR="001D7E5D" w:rsidRDefault="001D7E5D" w:rsidP="004E1194">
      <w:pPr>
        <w:outlineLvl w:val="0"/>
        <w:rPr>
          <w:sz w:val="20"/>
          <w:szCs w:val="20"/>
        </w:rPr>
      </w:pPr>
      <w:r>
        <w:rPr>
          <w:sz w:val="20"/>
          <w:szCs w:val="20"/>
        </w:rPr>
        <w:t>V nových situacích vystupuje sebejistě – nejistě – bojácně</w:t>
      </w:r>
    </w:p>
    <w:p w14:paraId="14B65555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>Ve známých situacích vystupuje sebejistě – nejistě – bojácně</w:t>
      </w:r>
    </w:p>
    <w:p w14:paraId="31F463F0" w14:textId="77777777" w:rsidR="001D7E5D" w:rsidRDefault="001D7E5D" w:rsidP="004E1194">
      <w:pPr>
        <w:outlineLvl w:val="0"/>
        <w:rPr>
          <w:sz w:val="20"/>
          <w:szCs w:val="20"/>
        </w:rPr>
      </w:pPr>
      <w:r>
        <w:rPr>
          <w:sz w:val="20"/>
          <w:szCs w:val="20"/>
        </w:rPr>
        <w:t>Přeceňuje se – hodnotí se realisticky – podceňuje se</w:t>
      </w:r>
    </w:p>
    <w:p w14:paraId="07AAC1A9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>Má kamarády stálé a hodně – stálé a málo – často je mění – nemá kamarády</w:t>
      </w:r>
    </w:p>
    <w:p w14:paraId="3CD43135" w14:textId="77777777" w:rsidR="001D7E5D" w:rsidRDefault="001D7E5D" w:rsidP="00B02D1F">
      <w:pPr>
        <w:rPr>
          <w:sz w:val="20"/>
          <w:szCs w:val="20"/>
        </w:rPr>
      </w:pPr>
    </w:p>
    <w:p w14:paraId="33709CAA" w14:textId="77777777" w:rsidR="001D7E5D" w:rsidRDefault="001D7E5D" w:rsidP="004E1194">
      <w:pPr>
        <w:outlineLvl w:val="0"/>
        <w:rPr>
          <w:sz w:val="20"/>
          <w:szCs w:val="20"/>
        </w:rPr>
      </w:pPr>
      <w:r w:rsidRPr="001534BD">
        <w:rPr>
          <w:b/>
          <w:szCs w:val="22"/>
        </w:rPr>
        <w:t>Po ukončení ZŠ by rád/a zvolil/a:</w:t>
      </w:r>
      <w:r>
        <w:rPr>
          <w:sz w:val="20"/>
          <w:szCs w:val="20"/>
        </w:rPr>
        <w:t xml:space="preserve"> a) gymnázium</w:t>
      </w:r>
    </w:p>
    <w:p w14:paraId="0236FA81" w14:textId="77777777" w:rsidR="001D7E5D" w:rsidRDefault="001D7E5D" w:rsidP="00B02D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 w:rsidR="001534BD">
        <w:rPr>
          <w:sz w:val="20"/>
          <w:szCs w:val="20"/>
        </w:rPr>
        <w:t xml:space="preserve">     </w:t>
      </w:r>
      <w:r w:rsidR="009027EF">
        <w:rPr>
          <w:sz w:val="20"/>
          <w:szCs w:val="20"/>
        </w:rPr>
        <w:t xml:space="preserve"> </w:t>
      </w:r>
      <w:r>
        <w:rPr>
          <w:sz w:val="20"/>
          <w:szCs w:val="20"/>
        </w:rPr>
        <w:t>b) odbornou střední školu</w:t>
      </w:r>
    </w:p>
    <w:p w14:paraId="1234EB0D" w14:textId="77777777" w:rsidR="001D7E5D" w:rsidRDefault="001D7E5D" w:rsidP="001D7E5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</w:t>
      </w:r>
      <w:r w:rsidR="001534BD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</w:t>
      </w:r>
      <w:r w:rsidR="009027EF">
        <w:rPr>
          <w:sz w:val="20"/>
          <w:szCs w:val="20"/>
        </w:rPr>
        <w:t xml:space="preserve"> c</w:t>
      </w:r>
      <w:r>
        <w:rPr>
          <w:sz w:val="20"/>
          <w:szCs w:val="20"/>
        </w:rPr>
        <w:t>) tříletý učební obor</w:t>
      </w:r>
    </w:p>
    <w:p w14:paraId="132A1071" w14:textId="77777777" w:rsidR="001D7E5D" w:rsidRDefault="001D7E5D" w:rsidP="001D7E5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</w:t>
      </w:r>
      <w:r w:rsidR="001534BD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</w:t>
      </w:r>
      <w:r w:rsidR="009027EF">
        <w:rPr>
          <w:sz w:val="20"/>
          <w:szCs w:val="20"/>
        </w:rPr>
        <w:t xml:space="preserve"> d</w:t>
      </w:r>
      <w:r>
        <w:rPr>
          <w:sz w:val="20"/>
          <w:szCs w:val="20"/>
        </w:rPr>
        <w:t>) není dosud rozhodnut/a</w:t>
      </w:r>
    </w:p>
    <w:p w14:paraId="4FC58ACD" w14:textId="77777777" w:rsidR="00AC17E4" w:rsidRDefault="00AC17E4" w:rsidP="001D7E5D">
      <w:pPr>
        <w:rPr>
          <w:sz w:val="20"/>
          <w:szCs w:val="20"/>
        </w:rPr>
      </w:pPr>
    </w:p>
    <w:p w14:paraId="686ACCD0" w14:textId="77777777" w:rsidR="00AC17E4" w:rsidRPr="001534BD" w:rsidRDefault="001534BD" w:rsidP="001534BD">
      <w:pPr>
        <w:jc w:val="both"/>
        <w:rPr>
          <w:sz w:val="20"/>
          <w:szCs w:val="20"/>
        </w:rPr>
      </w:pPr>
      <w:r w:rsidRPr="001534BD">
        <w:rPr>
          <w:b/>
          <w:szCs w:val="22"/>
        </w:rPr>
        <w:t>Čím byla volba ovlivněna:</w:t>
      </w:r>
      <w:r>
        <w:rPr>
          <w:sz w:val="20"/>
          <w:szCs w:val="20"/>
        </w:rPr>
        <w:t xml:space="preserve"> vlastní přání – přání rodičů – ovlivněn/a kamarády – školou – jiným (kým) ____________________________________________________________________________</w:t>
      </w:r>
    </w:p>
    <w:p w14:paraId="64402871" w14:textId="77777777" w:rsidR="001D7E5D" w:rsidRPr="008464E0" w:rsidRDefault="001D7E5D" w:rsidP="001D7E5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C5C71F0" w14:textId="77777777" w:rsidR="001D7E5D" w:rsidRDefault="00E9195B" w:rsidP="004E1194">
      <w:pPr>
        <w:outlineLvl w:val="0"/>
        <w:rPr>
          <w:sz w:val="20"/>
          <w:szCs w:val="20"/>
        </w:rPr>
      </w:pPr>
      <w:r>
        <w:rPr>
          <w:sz w:val="20"/>
          <w:szCs w:val="20"/>
        </w:rPr>
        <w:t>Má již představu, čím by chtěl/a být po ukončení studia (učebního oboru): ano – ne – pouze částečnou</w:t>
      </w:r>
    </w:p>
    <w:p w14:paraId="518BB377" w14:textId="77777777" w:rsidR="00E9195B" w:rsidRDefault="00E9195B" w:rsidP="00B02D1F">
      <w:pPr>
        <w:rPr>
          <w:sz w:val="20"/>
          <w:szCs w:val="20"/>
        </w:rPr>
      </w:pPr>
    </w:p>
    <w:p w14:paraId="7770CDAB" w14:textId="77777777" w:rsidR="00E9195B" w:rsidRDefault="00E9195B" w:rsidP="004E1194">
      <w:pPr>
        <w:outlineLvl w:val="0"/>
        <w:rPr>
          <w:sz w:val="20"/>
          <w:szCs w:val="20"/>
        </w:rPr>
      </w:pPr>
      <w:r>
        <w:rPr>
          <w:sz w:val="20"/>
          <w:szCs w:val="20"/>
        </w:rPr>
        <w:t>Zabývá se již nyní činnostmi, které budou mít význam pro budoucí povolání: ne - ano (jakými) ______</w:t>
      </w:r>
    </w:p>
    <w:p w14:paraId="3D8F1979" w14:textId="77777777" w:rsidR="00E9195B" w:rsidRPr="00E9195B" w:rsidRDefault="00E9195B" w:rsidP="00B02D1F">
      <w:pPr>
        <w:rPr>
          <w:sz w:val="6"/>
          <w:szCs w:val="6"/>
        </w:rPr>
      </w:pPr>
    </w:p>
    <w:p w14:paraId="35D116A4" w14:textId="77777777" w:rsidR="00E9195B" w:rsidRDefault="00E9195B" w:rsidP="00B02D1F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14:paraId="315E69B2" w14:textId="77777777" w:rsidR="009529E6" w:rsidRDefault="009529E6" w:rsidP="00B02D1F">
      <w:pPr>
        <w:rPr>
          <w:sz w:val="20"/>
          <w:szCs w:val="20"/>
        </w:rPr>
      </w:pPr>
    </w:p>
    <w:p w14:paraId="0E099C85" w14:textId="77777777" w:rsidR="009529E6" w:rsidRDefault="009529E6" w:rsidP="004E1194">
      <w:pPr>
        <w:outlineLvl w:val="0"/>
        <w:rPr>
          <w:b/>
          <w:szCs w:val="22"/>
        </w:rPr>
      </w:pPr>
      <w:r w:rsidRPr="009529E6">
        <w:rPr>
          <w:b/>
          <w:szCs w:val="22"/>
        </w:rPr>
        <w:t xml:space="preserve">Prozatím uvažuje o podání přihlášky </w:t>
      </w:r>
      <w:proofErr w:type="gramStart"/>
      <w:r w:rsidRPr="009529E6">
        <w:rPr>
          <w:b/>
          <w:szCs w:val="22"/>
        </w:rPr>
        <w:t xml:space="preserve">na </w:t>
      </w:r>
      <w:r>
        <w:rPr>
          <w:b/>
          <w:szCs w:val="22"/>
        </w:rPr>
        <w:t>:</w:t>
      </w:r>
      <w:proofErr w:type="gramEnd"/>
    </w:p>
    <w:p w14:paraId="21C65F67" w14:textId="77777777" w:rsidR="00AF6DEC" w:rsidRDefault="00AF6DEC" w:rsidP="00B02D1F">
      <w:pPr>
        <w:rPr>
          <w:b/>
          <w:sz w:val="6"/>
          <w:szCs w:val="6"/>
        </w:rPr>
      </w:pPr>
    </w:p>
    <w:p w14:paraId="5246B807" w14:textId="77777777" w:rsidR="00AF6DEC" w:rsidRPr="00AF6DEC" w:rsidRDefault="00AF6DEC" w:rsidP="00B02D1F">
      <w:pPr>
        <w:rPr>
          <w:b/>
          <w:sz w:val="6"/>
          <w:szCs w:val="6"/>
        </w:rPr>
      </w:pPr>
    </w:p>
    <w:p w14:paraId="7E0EB490" w14:textId="77777777" w:rsidR="009529E6" w:rsidRDefault="009529E6" w:rsidP="00B02D1F">
      <w:pPr>
        <w:rPr>
          <w:szCs w:val="22"/>
        </w:rPr>
      </w:pPr>
      <w:r w:rsidRPr="009529E6">
        <w:rPr>
          <w:szCs w:val="22"/>
        </w:rPr>
        <w:t>1)</w:t>
      </w:r>
      <w:r>
        <w:rPr>
          <w:szCs w:val="22"/>
        </w:rPr>
        <w:t xml:space="preserve"> ________________________________________________________________________</w:t>
      </w:r>
    </w:p>
    <w:p w14:paraId="1531F838" w14:textId="77777777" w:rsidR="009529E6" w:rsidRPr="009529E6" w:rsidRDefault="009529E6" w:rsidP="00B02D1F">
      <w:pPr>
        <w:rPr>
          <w:szCs w:val="22"/>
        </w:rPr>
      </w:pPr>
    </w:p>
    <w:p w14:paraId="390C3238" w14:textId="77777777" w:rsidR="009529E6" w:rsidRDefault="009529E6" w:rsidP="00B02D1F">
      <w:pPr>
        <w:rPr>
          <w:szCs w:val="22"/>
        </w:rPr>
      </w:pPr>
      <w:r w:rsidRPr="009529E6">
        <w:rPr>
          <w:szCs w:val="22"/>
        </w:rPr>
        <w:t>2)</w:t>
      </w:r>
      <w:r>
        <w:rPr>
          <w:szCs w:val="22"/>
        </w:rPr>
        <w:t xml:space="preserve"> ________________________________________________________________________</w:t>
      </w:r>
    </w:p>
    <w:p w14:paraId="23EF58D3" w14:textId="77777777" w:rsidR="00467492" w:rsidRDefault="00467492" w:rsidP="00B02D1F">
      <w:pPr>
        <w:rPr>
          <w:szCs w:val="22"/>
        </w:rPr>
      </w:pPr>
    </w:p>
    <w:p w14:paraId="302F5F42" w14:textId="77777777" w:rsidR="00467492" w:rsidRDefault="00467492" w:rsidP="00B02D1F">
      <w:pPr>
        <w:rPr>
          <w:szCs w:val="22"/>
        </w:rPr>
      </w:pPr>
      <w:r>
        <w:rPr>
          <w:szCs w:val="22"/>
        </w:rPr>
        <w:t xml:space="preserve">3) </w:t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  <w:t>________________________________________________________________________</w:t>
      </w:r>
    </w:p>
    <w:p w14:paraId="24664131" w14:textId="77777777" w:rsidR="009529E6" w:rsidRPr="009529E6" w:rsidRDefault="009529E6" w:rsidP="00B02D1F">
      <w:pPr>
        <w:rPr>
          <w:szCs w:val="22"/>
        </w:rPr>
      </w:pPr>
    </w:p>
    <w:p w14:paraId="01DFC2F5" w14:textId="77777777" w:rsidR="009529E6" w:rsidRDefault="009529E6" w:rsidP="00B02D1F">
      <w:pPr>
        <w:rPr>
          <w:sz w:val="18"/>
          <w:szCs w:val="18"/>
        </w:rPr>
      </w:pPr>
      <w:r w:rsidRPr="009529E6">
        <w:rPr>
          <w:sz w:val="18"/>
          <w:szCs w:val="18"/>
        </w:rPr>
        <w:t xml:space="preserve">Další údaje, které rodiče považují za vhodné sdělit: </w:t>
      </w:r>
    </w:p>
    <w:p w14:paraId="0046CF6E" w14:textId="77777777" w:rsidR="009529E6" w:rsidRDefault="009529E6" w:rsidP="00B02D1F">
      <w:pPr>
        <w:rPr>
          <w:sz w:val="18"/>
          <w:szCs w:val="18"/>
        </w:rPr>
      </w:pPr>
    </w:p>
    <w:p w14:paraId="379058B3" w14:textId="77777777" w:rsidR="009529E6" w:rsidRDefault="009529E6" w:rsidP="00B02D1F">
      <w:pPr>
        <w:rPr>
          <w:sz w:val="18"/>
          <w:szCs w:val="18"/>
        </w:rPr>
      </w:pPr>
    </w:p>
    <w:p w14:paraId="37A79C2C" w14:textId="77777777" w:rsidR="009529E6" w:rsidRDefault="009529E6" w:rsidP="00B02D1F">
      <w:pPr>
        <w:rPr>
          <w:sz w:val="18"/>
          <w:szCs w:val="18"/>
        </w:rPr>
      </w:pPr>
    </w:p>
    <w:p w14:paraId="341F02B3" w14:textId="77777777" w:rsidR="009529E6" w:rsidRDefault="009529E6" w:rsidP="00B02D1F">
      <w:pPr>
        <w:rPr>
          <w:sz w:val="18"/>
          <w:szCs w:val="18"/>
        </w:rPr>
      </w:pPr>
    </w:p>
    <w:p w14:paraId="24B76824" w14:textId="77777777" w:rsidR="009529E6" w:rsidRPr="009529E6" w:rsidRDefault="009529E6" w:rsidP="00B02D1F">
      <w:pPr>
        <w:rPr>
          <w:sz w:val="18"/>
          <w:szCs w:val="18"/>
        </w:rPr>
      </w:pPr>
      <w:r>
        <w:rPr>
          <w:sz w:val="18"/>
          <w:szCs w:val="18"/>
        </w:rPr>
        <w:t>V _______________ dne __________                   Podpis rodičů: _____________________________________</w:t>
      </w:r>
      <w:r w:rsidR="00262E15">
        <w:rPr>
          <w:sz w:val="18"/>
          <w:szCs w:val="18"/>
        </w:rPr>
        <w:t>_</w:t>
      </w:r>
    </w:p>
    <w:sectPr w:rsidR="009529E6" w:rsidRPr="009529E6" w:rsidSect="00290578">
      <w:headerReference w:type="default" r:id="rId8"/>
      <w:footerReference w:type="even" r:id="rId9"/>
      <w:footerReference w:type="default" r:id="rId10"/>
      <w:type w:val="oddPage"/>
      <w:pgSz w:w="11906" w:h="16838"/>
      <w:pgMar w:top="1418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C538D" w14:textId="77777777" w:rsidR="00D073D4" w:rsidRDefault="00D073D4">
      <w:r>
        <w:separator/>
      </w:r>
    </w:p>
  </w:endnote>
  <w:endnote w:type="continuationSeparator" w:id="0">
    <w:p w14:paraId="592DA023" w14:textId="77777777" w:rsidR="00D073D4" w:rsidRDefault="00D07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amasHeav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DC6F4" w14:textId="77777777" w:rsidR="00EE61B6" w:rsidRDefault="00EE61B6" w:rsidP="00AC17E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53012">
      <w:rPr>
        <w:rStyle w:val="slostrnky"/>
        <w:noProof/>
      </w:rPr>
      <w:t>2</w:t>
    </w:r>
    <w:r>
      <w:rPr>
        <w:rStyle w:val="slostrnky"/>
      </w:rPr>
      <w:fldChar w:fldCharType="end"/>
    </w:r>
  </w:p>
  <w:p w14:paraId="75F63722" w14:textId="77777777" w:rsidR="00B02D1F" w:rsidRPr="000772A2" w:rsidRDefault="000772A2" w:rsidP="00AC17E4">
    <w:pPr>
      <w:pStyle w:val="Zpat"/>
      <w:ind w:right="360"/>
      <w:rPr>
        <w:sz w:val="16"/>
        <w:szCs w:val="16"/>
      </w:rPr>
    </w:pPr>
    <w:r>
      <w:rPr>
        <w:sz w:val="16"/>
        <w:szCs w:val="16"/>
      </w:rPr>
      <w:t xml:space="preserve">Dotazník </w:t>
    </w:r>
    <w:proofErr w:type="gramStart"/>
    <w:r>
      <w:rPr>
        <w:sz w:val="16"/>
        <w:szCs w:val="16"/>
      </w:rPr>
      <w:t xml:space="preserve">upravila </w:t>
    </w:r>
    <w:r w:rsidR="009027EF">
      <w:rPr>
        <w:sz w:val="16"/>
        <w:szCs w:val="16"/>
      </w:rPr>
      <w:t xml:space="preserve"> </w:t>
    </w:r>
    <w:r>
      <w:rPr>
        <w:sz w:val="16"/>
        <w:szCs w:val="16"/>
      </w:rPr>
      <w:t>Mgr.</w:t>
    </w:r>
    <w:proofErr w:type="gramEnd"/>
    <w:r>
      <w:rPr>
        <w:sz w:val="16"/>
        <w:szCs w:val="16"/>
      </w:rPr>
      <w:t xml:space="preserve"> Jana Zvěřinová, PPP Teplice</w:t>
    </w:r>
    <w:r w:rsidR="0063271C">
      <w:rPr>
        <w:sz w:val="16"/>
        <w:szCs w:val="16"/>
      </w:rPr>
      <w:t xml:space="preserve"> – 20</w:t>
    </w:r>
    <w:r w:rsidR="00467492">
      <w:rPr>
        <w:sz w:val="16"/>
        <w:szCs w:val="16"/>
      </w:rPr>
      <w:t>2</w:t>
    </w:r>
    <w:r w:rsidR="00053012">
      <w:rPr>
        <w:sz w:val="16"/>
        <w:szCs w:val="16"/>
      </w:rPr>
      <w:t>6</w:t>
    </w:r>
    <w:r w:rsidR="0063271C">
      <w:rPr>
        <w:sz w:val="16"/>
        <w:szCs w:val="16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C32E" w14:textId="77777777" w:rsidR="00EE61B6" w:rsidRDefault="00EE61B6" w:rsidP="00AC17E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53012">
      <w:rPr>
        <w:rStyle w:val="slostrnky"/>
        <w:noProof/>
      </w:rPr>
      <w:t>1</w:t>
    </w:r>
    <w:r>
      <w:rPr>
        <w:rStyle w:val="slostrnky"/>
      </w:rPr>
      <w:fldChar w:fldCharType="end"/>
    </w:r>
  </w:p>
  <w:p w14:paraId="0ED983A6" w14:textId="77777777" w:rsidR="00EE61B6" w:rsidRDefault="00EE61B6" w:rsidP="00EE61B6">
    <w:pPr>
      <w:pStyle w:val="Zpat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E0CEC" w14:textId="77777777" w:rsidR="00D073D4" w:rsidRDefault="00D073D4">
      <w:r>
        <w:separator/>
      </w:r>
    </w:p>
  </w:footnote>
  <w:footnote w:type="continuationSeparator" w:id="0">
    <w:p w14:paraId="6E4DACEE" w14:textId="77777777" w:rsidR="00D073D4" w:rsidRDefault="00D07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7602" w14:textId="54555EC1" w:rsidR="00232D13" w:rsidRDefault="00232D13" w:rsidP="00232D13">
    <w:pPr>
      <w:pStyle w:val="Zhlav"/>
      <w:tabs>
        <w:tab w:val="clear" w:pos="9072"/>
        <w:tab w:val="left" w:pos="360"/>
        <w:tab w:val="right" w:pos="9070"/>
      </w:tabs>
      <w:rPr>
        <w:sz w:val="28"/>
        <w:szCs w:val="28"/>
      </w:rPr>
    </w:pPr>
  </w:p>
  <w:tbl>
    <w:tblPr>
      <w:tblW w:w="0" w:type="auto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4581"/>
      <w:gridCol w:w="4489"/>
    </w:tblGrid>
    <w:tr w:rsidR="00232D13" w:rsidRPr="00FF62E9" w14:paraId="51F6AA67" w14:textId="77777777" w:rsidTr="002A58E7">
      <w:tc>
        <w:tcPr>
          <w:tcW w:w="4605" w:type="dxa"/>
        </w:tcPr>
        <w:p w14:paraId="159E234A" w14:textId="7C36C131" w:rsidR="00232D13" w:rsidRPr="00FF62E9" w:rsidRDefault="00871997" w:rsidP="00232D13">
          <w:pPr>
            <w:pStyle w:val="Zhlav"/>
            <w:tabs>
              <w:tab w:val="clear" w:pos="9072"/>
              <w:tab w:val="left" w:pos="360"/>
              <w:tab w:val="right" w:pos="9070"/>
            </w:tabs>
            <w:rPr>
              <w:sz w:val="28"/>
              <w:szCs w:val="28"/>
            </w:rPr>
          </w:pPr>
          <w:r w:rsidRPr="00FF62E9">
            <w:rPr>
              <w:noProof/>
              <w:sz w:val="28"/>
              <w:szCs w:val="28"/>
            </w:rPr>
            <w:drawing>
              <wp:anchor distT="0" distB="0" distL="114300" distR="114300" simplePos="0" relativeHeight="251658240" behindDoc="1" locked="0" layoutInCell="1" allowOverlap="1" wp14:anchorId="31279FD0" wp14:editId="494F2477">
                <wp:simplePos x="0" y="0"/>
                <wp:positionH relativeFrom="column">
                  <wp:posOffset>-47625</wp:posOffset>
                </wp:positionH>
                <wp:positionV relativeFrom="paragraph">
                  <wp:posOffset>17780</wp:posOffset>
                </wp:positionV>
                <wp:extent cx="2444750" cy="393700"/>
                <wp:effectExtent l="0" t="0" r="0" b="0"/>
                <wp:wrapTight wrapText="bothSides">
                  <wp:wrapPolygon edited="0">
                    <wp:start x="0" y="0"/>
                    <wp:lineTo x="0" y="20903"/>
                    <wp:lineTo x="21376" y="20903"/>
                    <wp:lineTo x="21376" y="0"/>
                    <wp:lineTo x="0" y="0"/>
                  </wp:wrapPolygon>
                </wp:wrapTight>
                <wp:docPr id="5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5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05" w:type="dxa"/>
          <w:shd w:val="clear" w:color="auto" w:fill="008C32"/>
        </w:tcPr>
        <w:p w14:paraId="6EBC8B65" w14:textId="77777777" w:rsidR="00232D13" w:rsidRPr="00B06747" w:rsidRDefault="00232D13" w:rsidP="00232D13">
          <w:pPr>
            <w:pStyle w:val="Zhlav"/>
            <w:tabs>
              <w:tab w:val="clear" w:pos="9072"/>
              <w:tab w:val="left" w:pos="360"/>
              <w:tab w:val="right" w:pos="9070"/>
            </w:tabs>
            <w:jc w:val="right"/>
            <w:rPr>
              <w:rFonts w:ascii="Century Gothic" w:hAnsi="Century Gothic"/>
              <w:b/>
              <w:color w:val="FFFFFF"/>
              <w:sz w:val="24"/>
            </w:rPr>
          </w:pPr>
          <w:r w:rsidRPr="00B06747">
            <w:rPr>
              <w:rFonts w:ascii="Century Gothic" w:hAnsi="Century Gothic"/>
              <w:b/>
              <w:color w:val="FFFFFF"/>
              <w:sz w:val="24"/>
            </w:rPr>
            <w:t>PPP TEPLICE</w:t>
          </w:r>
        </w:p>
        <w:p w14:paraId="523CA6C3" w14:textId="77777777" w:rsidR="00232D13" w:rsidRPr="00B06747" w:rsidRDefault="00232D13" w:rsidP="00232D13">
          <w:pPr>
            <w:pStyle w:val="Zhlav"/>
            <w:tabs>
              <w:tab w:val="left" w:pos="360"/>
            </w:tabs>
            <w:jc w:val="right"/>
            <w:rPr>
              <w:rFonts w:ascii="Century Gothic" w:hAnsi="Century Gothic"/>
              <w:b/>
              <w:color w:val="FFFFFF"/>
              <w:sz w:val="20"/>
              <w:szCs w:val="20"/>
            </w:rPr>
          </w:pPr>
          <w:r w:rsidRPr="00B06747">
            <w:rPr>
              <w:rFonts w:ascii="Century Gothic" w:hAnsi="Century Gothic"/>
              <w:b/>
              <w:color w:val="FFFFFF"/>
              <w:sz w:val="20"/>
              <w:szCs w:val="20"/>
            </w:rPr>
            <w:t>Lípová 651/9, 415 01 Teplice</w:t>
          </w:r>
        </w:p>
        <w:p w14:paraId="7BD67774" w14:textId="77777777" w:rsidR="00232D13" w:rsidRPr="00B06747" w:rsidRDefault="00232D13" w:rsidP="00232D13">
          <w:pPr>
            <w:pStyle w:val="Zhlav"/>
            <w:tabs>
              <w:tab w:val="left" w:pos="360"/>
            </w:tabs>
            <w:jc w:val="right"/>
            <w:rPr>
              <w:rFonts w:ascii="Century Gothic" w:hAnsi="Century Gothic"/>
              <w:b/>
              <w:color w:val="FFFFFF"/>
              <w:sz w:val="20"/>
              <w:szCs w:val="20"/>
            </w:rPr>
          </w:pPr>
          <w:r w:rsidRPr="00B06747">
            <w:rPr>
              <w:rFonts w:ascii="Century Gothic" w:hAnsi="Century Gothic"/>
              <w:b/>
              <w:color w:val="FFFFFF"/>
              <w:sz w:val="20"/>
              <w:szCs w:val="20"/>
            </w:rPr>
            <w:t>Tel. 417 533 669; 602 552 976</w:t>
          </w:r>
        </w:p>
        <w:p w14:paraId="6DB19D91" w14:textId="77777777" w:rsidR="00232D13" w:rsidRPr="00FF62E9" w:rsidRDefault="00B06747" w:rsidP="00232D13">
          <w:pPr>
            <w:pStyle w:val="Zhlav"/>
            <w:tabs>
              <w:tab w:val="left" w:pos="360"/>
            </w:tabs>
            <w:jc w:val="right"/>
            <w:rPr>
              <w:sz w:val="24"/>
            </w:rPr>
          </w:pPr>
          <w:r w:rsidRPr="00B06747">
            <w:rPr>
              <w:rFonts w:ascii="Century Gothic" w:hAnsi="Century Gothic"/>
              <w:b/>
              <w:color w:val="FFFFFF"/>
              <w:sz w:val="20"/>
              <w:szCs w:val="20"/>
            </w:rPr>
            <w:t>e-</w:t>
          </w:r>
          <w:r w:rsidR="00232D13" w:rsidRPr="00B06747">
            <w:rPr>
              <w:rFonts w:ascii="Century Gothic" w:hAnsi="Century Gothic"/>
              <w:b/>
              <w:color w:val="FFFFFF"/>
              <w:sz w:val="20"/>
              <w:szCs w:val="20"/>
            </w:rPr>
            <w:t>mail: teplice@pppuk.cz</w:t>
          </w:r>
        </w:p>
      </w:tc>
    </w:tr>
  </w:tbl>
  <w:p w14:paraId="7EF40C74" w14:textId="77777777" w:rsidR="00232D13" w:rsidRPr="00C6641F" w:rsidRDefault="00232D13" w:rsidP="00232D13">
    <w:pPr>
      <w:pStyle w:val="Zhlav"/>
      <w:tabs>
        <w:tab w:val="left" w:pos="360"/>
      </w:tabs>
      <w:rPr>
        <w:sz w:val="28"/>
        <w:szCs w:val="28"/>
      </w:rPr>
    </w:pPr>
    <w:r>
      <w:rPr>
        <w:sz w:val="28"/>
        <w:szCs w:val="28"/>
      </w:rPr>
      <w:t xml:space="preserve"> </w:t>
    </w:r>
  </w:p>
  <w:p w14:paraId="738EB294" w14:textId="77777777" w:rsidR="004D34DC" w:rsidRDefault="004D34DC" w:rsidP="00232D13">
    <w:pPr>
      <w:pStyle w:val="Zhlav"/>
      <w:tabs>
        <w:tab w:val="clear" w:pos="4536"/>
        <w:tab w:val="clear" w:pos="9072"/>
        <w:tab w:val="left" w:pos="2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47F7"/>
    <w:multiLevelType w:val="hybridMultilevel"/>
    <w:tmpl w:val="B7DAC7FA"/>
    <w:lvl w:ilvl="0" w:tplc="EA4C21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color w:val="auto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006BE"/>
    <w:multiLevelType w:val="multilevel"/>
    <w:tmpl w:val="9C002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975E0"/>
    <w:multiLevelType w:val="hybridMultilevel"/>
    <w:tmpl w:val="8EB8D51A"/>
    <w:lvl w:ilvl="0" w:tplc="66F427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15AAE"/>
    <w:multiLevelType w:val="hybridMultilevel"/>
    <w:tmpl w:val="9D843F2A"/>
    <w:lvl w:ilvl="0" w:tplc="66F427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151538"/>
    <w:multiLevelType w:val="hybridMultilevel"/>
    <w:tmpl w:val="9E7EBBE2"/>
    <w:lvl w:ilvl="0" w:tplc="66F427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30B49"/>
    <w:multiLevelType w:val="hybridMultilevel"/>
    <w:tmpl w:val="59B02A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F49A4"/>
    <w:multiLevelType w:val="hybridMultilevel"/>
    <w:tmpl w:val="CB52B8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E012C"/>
    <w:multiLevelType w:val="hybridMultilevel"/>
    <w:tmpl w:val="67E069F8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5F90B64"/>
    <w:multiLevelType w:val="hybridMultilevel"/>
    <w:tmpl w:val="1D00D682"/>
    <w:lvl w:ilvl="0" w:tplc="BB10C8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C00E0"/>
    <w:multiLevelType w:val="hybridMultilevel"/>
    <w:tmpl w:val="C65A2512"/>
    <w:lvl w:ilvl="0" w:tplc="B978A8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sz w:val="22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86A2C"/>
    <w:multiLevelType w:val="multilevel"/>
    <w:tmpl w:val="DF5A21BA"/>
    <w:lvl w:ilvl="0">
      <w:start w:val="7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10549585">
    <w:abstractNumId w:val="6"/>
  </w:num>
  <w:num w:numId="2" w16cid:durableId="2005083868">
    <w:abstractNumId w:val="5"/>
  </w:num>
  <w:num w:numId="3" w16cid:durableId="169956022">
    <w:abstractNumId w:val="7"/>
  </w:num>
  <w:num w:numId="4" w16cid:durableId="1638802597">
    <w:abstractNumId w:val="8"/>
  </w:num>
  <w:num w:numId="5" w16cid:durableId="268127313">
    <w:abstractNumId w:val="4"/>
  </w:num>
  <w:num w:numId="6" w16cid:durableId="2139058449">
    <w:abstractNumId w:val="2"/>
  </w:num>
  <w:num w:numId="7" w16cid:durableId="16329826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2587017">
    <w:abstractNumId w:val="9"/>
  </w:num>
  <w:num w:numId="9" w16cid:durableId="1333027311">
    <w:abstractNumId w:val="0"/>
  </w:num>
  <w:num w:numId="10" w16cid:durableId="1517960680">
    <w:abstractNumId w:val="1"/>
  </w:num>
  <w:num w:numId="11" w16cid:durableId="9284673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1F"/>
    <w:rsid w:val="00013576"/>
    <w:rsid w:val="00035BE1"/>
    <w:rsid w:val="000406D0"/>
    <w:rsid w:val="000412FF"/>
    <w:rsid w:val="00041D0E"/>
    <w:rsid w:val="00044D87"/>
    <w:rsid w:val="00053012"/>
    <w:rsid w:val="00063588"/>
    <w:rsid w:val="00067697"/>
    <w:rsid w:val="00070C7E"/>
    <w:rsid w:val="000772A2"/>
    <w:rsid w:val="00077A63"/>
    <w:rsid w:val="00087D6D"/>
    <w:rsid w:val="00094B8D"/>
    <w:rsid w:val="000A2524"/>
    <w:rsid w:val="000A393A"/>
    <w:rsid w:val="000B6309"/>
    <w:rsid w:val="000C2B36"/>
    <w:rsid w:val="000C519E"/>
    <w:rsid w:val="000C66A6"/>
    <w:rsid w:val="000D0FE7"/>
    <w:rsid w:val="000D44DF"/>
    <w:rsid w:val="000E5F8F"/>
    <w:rsid w:val="000F33F6"/>
    <w:rsid w:val="001029AA"/>
    <w:rsid w:val="00106662"/>
    <w:rsid w:val="00123590"/>
    <w:rsid w:val="00142904"/>
    <w:rsid w:val="00143CD5"/>
    <w:rsid w:val="001534BD"/>
    <w:rsid w:val="00155A03"/>
    <w:rsid w:val="00162351"/>
    <w:rsid w:val="00181D1C"/>
    <w:rsid w:val="00185ABA"/>
    <w:rsid w:val="001B3946"/>
    <w:rsid w:val="001B4B4F"/>
    <w:rsid w:val="001D7E5D"/>
    <w:rsid w:val="001E5ACB"/>
    <w:rsid w:val="001F514F"/>
    <w:rsid w:val="00231D8F"/>
    <w:rsid w:val="00232D13"/>
    <w:rsid w:val="00242139"/>
    <w:rsid w:val="00247068"/>
    <w:rsid w:val="00256D12"/>
    <w:rsid w:val="00260080"/>
    <w:rsid w:val="00260353"/>
    <w:rsid w:val="00262ADE"/>
    <w:rsid w:val="00262E15"/>
    <w:rsid w:val="00274BB7"/>
    <w:rsid w:val="0027571B"/>
    <w:rsid w:val="00280917"/>
    <w:rsid w:val="00290578"/>
    <w:rsid w:val="002A2E03"/>
    <w:rsid w:val="002A3108"/>
    <w:rsid w:val="002A58E7"/>
    <w:rsid w:val="002C52F5"/>
    <w:rsid w:val="00304A9A"/>
    <w:rsid w:val="00314F75"/>
    <w:rsid w:val="00323BFC"/>
    <w:rsid w:val="00324176"/>
    <w:rsid w:val="003329CD"/>
    <w:rsid w:val="00335837"/>
    <w:rsid w:val="00336387"/>
    <w:rsid w:val="00336758"/>
    <w:rsid w:val="003412FC"/>
    <w:rsid w:val="00343280"/>
    <w:rsid w:val="00350CAF"/>
    <w:rsid w:val="00352553"/>
    <w:rsid w:val="00362481"/>
    <w:rsid w:val="00365C19"/>
    <w:rsid w:val="003820D4"/>
    <w:rsid w:val="00386421"/>
    <w:rsid w:val="003A07D1"/>
    <w:rsid w:val="003E00A0"/>
    <w:rsid w:val="003F3A32"/>
    <w:rsid w:val="003F58A9"/>
    <w:rsid w:val="00402896"/>
    <w:rsid w:val="004128B4"/>
    <w:rsid w:val="0041485B"/>
    <w:rsid w:val="0043068E"/>
    <w:rsid w:val="00430D03"/>
    <w:rsid w:val="00444BA9"/>
    <w:rsid w:val="00452866"/>
    <w:rsid w:val="00465594"/>
    <w:rsid w:val="00467492"/>
    <w:rsid w:val="0047158D"/>
    <w:rsid w:val="00475DF3"/>
    <w:rsid w:val="00476675"/>
    <w:rsid w:val="00484B9E"/>
    <w:rsid w:val="00490801"/>
    <w:rsid w:val="00491CAF"/>
    <w:rsid w:val="004938C2"/>
    <w:rsid w:val="004942BC"/>
    <w:rsid w:val="004B3338"/>
    <w:rsid w:val="004B4964"/>
    <w:rsid w:val="004D0BD8"/>
    <w:rsid w:val="004D34DC"/>
    <w:rsid w:val="004E1194"/>
    <w:rsid w:val="004E7AD2"/>
    <w:rsid w:val="004E7FB2"/>
    <w:rsid w:val="004F068D"/>
    <w:rsid w:val="004F081F"/>
    <w:rsid w:val="004F3E7A"/>
    <w:rsid w:val="005052BD"/>
    <w:rsid w:val="0050631C"/>
    <w:rsid w:val="00511742"/>
    <w:rsid w:val="0051428A"/>
    <w:rsid w:val="00514B64"/>
    <w:rsid w:val="005334D1"/>
    <w:rsid w:val="00533BBC"/>
    <w:rsid w:val="00535C95"/>
    <w:rsid w:val="00545174"/>
    <w:rsid w:val="00565570"/>
    <w:rsid w:val="00580B82"/>
    <w:rsid w:val="00582971"/>
    <w:rsid w:val="00586365"/>
    <w:rsid w:val="005A3E4C"/>
    <w:rsid w:val="005D5CEC"/>
    <w:rsid w:val="005E2ED4"/>
    <w:rsid w:val="005F3851"/>
    <w:rsid w:val="00613B4C"/>
    <w:rsid w:val="00622985"/>
    <w:rsid w:val="00623EA2"/>
    <w:rsid w:val="0063271C"/>
    <w:rsid w:val="00636D6E"/>
    <w:rsid w:val="006425F1"/>
    <w:rsid w:val="0065627A"/>
    <w:rsid w:val="00661EFE"/>
    <w:rsid w:val="00664F49"/>
    <w:rsid w:val="00667322"/>
    <w:rsid w:val="00672362"/>
    <w:rsid w:val="00675938"/>
    <w:rsid w:val="00687272"/>
    <w:rsid w:val="00690CA1"/>
    <w:rsid w:val="006A04E8"/>
    <w:rsid w:val="006A1982"/>
    <w:rsid w:val="006C17D2"/>
    <w:rsid w:val="006E46C2"/>
    <w:rsid w:val="006F0F31"/>
    <w:rsid w:val="006F42D6"/>
    <w:rsid w:val="0070024E"/>
    <w:rsid w:val="00716D32"/>
    <w:rsid w:val="00725439"/>
    <w:rsid w:val="007267C6"/>
    <w:rsid w:val="00727EC9"/>
    <w:rsid w:val="00755C1E"/>
    <w:rsid w:val="007610A7"/>
    <w:rsid w:val="00764321"/>
    <w:rsid w:val="007668A7"/>
    <w:rsid w:val="0077551A"/>
    <w:rsid w:val="0079247C"/>
    <w:rsid w:val="00792959"/>
    <w:rsid w:val="007C5653"/>
    <w:rsid w:val="007D426C"/>
    <w:rsid w:val="007D42A2"/>
    <w:rsid w:val="007E4732"/>
    <w:rsid w:val="008049C8"/>
    <w:rsid w:val="00813C02"/>
    <w:rsid w:val="00835B89"/>
    <w:rsid w:val="008464E0"/>
    <w:rsid w:val="008507DF"/>
    <w:rsid w:val="008621F2"/>
    <w:rsid w:val="0086422A"/>
    <w:rsid w:val="00871997"/>
    <w:rsid w:val="008758F2"/>
    <w:rsid w:val="00893E94"/>
    <w:rsid w:val="00897D87"/>
    <w:rsid w:val="008C1B26"/>
    <w:rsid w:val="008D0ECC"/>
    <w:rsid w:val="008F7066"/>
    <w:rsid w:val="00902300"/>
    <w:rsid w:val="009027EF"/>
    <w:rsid w:val="00907F4A"/>
    <w:rsid w:val="00912743"/>
    <w:rsid w:val="0091587E"/>
    <w:rsid w:val="00915B1D"/>
    <w:rsid w:val="00924CC7"/>
    <w:rsid w:val="009527E6"/>
    <w:rsid w:val="009529E6"/>
    <w:rsid w:val="00963B8C"/>
    <w:rsid w:val="009B4CB8"/>
    <w:rsid w:val="009C2925"/>
    <w:rsid w:val="009E4E42"/>
    <w:rsid w:val="00A01693"/>
    <w:rsid w:val="00A25337"/>
    <w:rsid w:val="00A32FFB"/>
    <w:rsid w:val="00A427C4"/>
    <w:rsid w:val="00A44071"/>
    <w:rsid w:val="00A56B34"/>
    <w:rsid w:val="00A60D6F"/>
    <w:rsid w:val="00A65B3C"/>
    <w:rsid w:val="00A823EE"/>
    <w:rsid w:val="00A949D0"/>
    <w:rsid w:val="00A952CB"/>
    <w:rsid w:val="00AA213C"/>
    <w:rsid w:val="00AC17E4"/>
    <w:rsid w:val="00AC4BF2"/>
    <w:rsid w:val="00AC769B"/>
    <w:rsid w:val="00AD2D32"/>
    <w:rsid w:val="00AD4685"/>
    <w:rsid w:val="00AD7179"/>
    <w:rsid w:val="00AE5AEB"/>
    <w:rsid w:val="00AE5FBF"/>
    <w:rsid w:val="00AF2E86"/>
    <w:rsid w:val="00AF6DEC"/>
    <w:rsid w:val="00B02D1F"/>
    <w:rsid w:val="00B03F6F"/>
    <w:rsid w:val="00B0432C"/>
    <w:rsid w:val="00B06747"/>
    <w:rsid w:val="00B07AC2"/>
    <w:rsid w:val="00B15F6B"/>
    <w:rsid w:val="00B1685E"/>
    <w:rsid w:val="00B20986"/>
    <w:rsid w:val="00B22F09"/>
    <w:rsid w:val="00B255A6"/>
    <w:rsid w:val="00B264CE"/>
    <w:rsid w:val="00B3091A"/>
    <w:rsid w:val="00B31D17"/>
    <w:rsid w:val="00B5263A"/>
    <w:rsid w:val="00B611D9"/>
    <w:rsid w:val="00B625EC"/>
    <w:rsid w:val="00B641B3"/>
    <w:rsid w:val="00B777A9"/>
    <w:rsid w:val="00BA341C"/>
    <w:rsid w:val="00BB7A49"/>
    <w:rsid w:val="00BC2A59"/>
    <w:rsid w:val="00BE3684"/>
    <w:rsid w:val="00BE3CE7"/>
    <w:rsid w:val="00BE796B"/>
    <w:rsid w:val="00BF782A"/>
    <w:rsid w:val="00BF7C5E"/>
    <w:rsid w:val="00C0247D"/>
    <w:rsid w:val="00C11A7F"/>
    <w:rsid w:val="00C12364"/>
    <w:rsid w:val="00C17356"/>
    <w:rsid w:val="00C5303C"/>
    <w:rsid w:val="00C67F66"/>
    <w:rsid w:val="00C7415E"/>
    <w:rsid w:val="00C876C3"/>
    <w:rsid w:val="00C93CBD"/>
    <w:rsid w:val="00CA337D"/>
    <w:rsid w:val="00CC1F23"/>
    <w:rsid w:val="00CC7EE0"/>
    <w:rsid w:val="00CD1212"/>
    <w:rsid w:val="00CD4DB0"/>
    <w:rsid w:val="00CD7535"/>
    <w:rsid w:val="00CD7672"/>
    <w:rsid w:val="00CE295D"/>
    <w:rsid w:val="00CE3325"/>
    <w:rsid w:val="00CF3212"/>
    <w:rsid w:val="00CF592B"/>
    <w:rsid w:val="00D024AF"/>
    <w:rsid w:val="00D0555B"/>
    <w:rsid w:val="00D073D4"/>
    <w:rsid w:val="00D075D1"/>
    <w:rsid w:val="00D115FB"/>
    <w:rsid w:val="00D20032"/>
    <w:rsid w:val="00D42E9B"/>
    <w:rsid w:val="00D508DE"/>
    <w:rsid w:val="00D5594D"/>
    <w:rsid w:val="00D62B1C"/>
    <w:rsid w:val="00D62D87"/>
    <w:rsid w:val="00D773DA"/>
    <w:rsid w:val="00DA193A"/>
    <w:rsid w:val="00DC1207"/>
    <w:rsid w:val="00DC2AFE"/>
    <w:rsid w:val="00DE2FF7"/>
    <w:rsid w:val="00DE64D1"/>
    <w:rsid w:val="00E0109D"/>
    <w:rsid w:val="00E1491F"/>
    <w:rsid w:val="00E319C6"/>
    <w:rsid w:val="00E350FA"/>
    <w:rsid w:val="00E45156"/>
    <w:rsid w:val="00E5507E"/>
    <w:rsid w:val="00E65A2F"/>
    <w:rsid w:val="00E90646"/>
    <w:rsid w:val="00E9195B"/>
    <w:rsid w:val="00EA7288"/>
    <w:rsid w:val="00EC4836"/>
    <w:rsid w:val="00EC6727"/>
    <w:rsid w:val="00EC6FAF"/>
    <w:rsid w:val="00ED7132"/>
    <w:rsid w:val="00EE61B6"/>
    <w:rsid w:val="00EF46C3"/>
    <w:rsid w:val="00F015FC"/>
    <w:rsid w:val="00F12D96"/>
    <w:rsid w:val="00F314C1"/>
    <w:rsid w:val="00F3602B"/>
    <w:rsid w:val="00F37B99"/>
    <w:rsid w:val="00F41752"/>
    <w:rsid w:val="00F57D5C"/>
    <w:rsid w:val="00F6059D"/>
    <w:rsid w:val="00F606E4"/>
    <w:rsid w:val="00F633FB"/>
    <w:rsid w:val="00F63CF7"/>
    <w:rsid w:val="00F6421E"/>
    <w:rsid w:val="00F82A6F"/>
    <w:rsid w:val="00F8542B"/>
    <w:rsid w:val="00F955B2"/>
    <w:rsid w:val="00FA6663"/>
    <w:rsid w:val="00FB0518"/>
    <w:rsid w:val="00FC3CE7"/>
    <w:rsid w:val="00FE096D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277AB5"/>
  <w15:chartTrackingRefBased/>
  <w15:docId w15:val="{1E8776FA-504B-4DE7-B3B3-38A42EA8F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BahamasHeavy" w:hAnsi="BahamasHeavy"/>
      <w:b/>
      <w:bCs/>
      <w:sz w:val="4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sz w:val="24"/>
    </w:rPr>
  </w:style>
  <w:style w:type="paragraph" w:styleId="Nadpis3">
    <w:name w:val="heading 3"/>
    <w:basedOn w:val="Normln"/>
    <w:next w:val="Normln"/>
    <w:qFormat/>
    <w:pPr>
      <w:keepNext/>
      <w:ind w:firstLine="5760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rFonts w:ascii="Arial Black" w:hAnsi="Arial Black"/>
      <w:b/>
      <w:bCs/>
      <w:smallCap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sz w:val="16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Pr>
      <w:rFonts w:ascii="BahamasHeavy" w:hAnsi="BahamasHeavy"/>
      <w:sz w:val="20"/>
    </w:rPr>
  </w:style>
  <w:style w:type="paragraph" w:styleId="Zkladntext">
    <w:name w:val="Body Text"/>
    <w:aliases w:val=" Char"/>
    <w:basedOn w:val="Normln"/>
    <w:rPr>
      <w:rFonts w:ascii="Verdana" w:hAnsi="Verdana"/>
      <w:b/>
      <w:bCs/>
      <w:color w:val="333399"/>
    </w:rPr>
  </w:style>
  <w:style w:type="paragraph" w:styleId="Zkladntext3">
    <w:name w:val="Body Text 3"/>
    <w:basedOn w:val="Normln"/>
    <w:pPr>
      <w:jc w:val="both"/>
    </w:pPr>
  </w:style>
  <w:style w:type="character" w:customStyle="1" w:styleId="CharChar">
    <w:name w:val=" Char Char"/>
    <w:rPr>
      <w:rFonts w:ascii="Verdana" w:hAnsi="Verdana"/>
      <w:b/>
      <w:bCs/>
      <w:color w:val="333399"/>
      <w:sz w:val="22"/>
      <w:szCs w:val="24"/>
      <w:lang w:val="cs-CZ" w:eastAsia="cs-CZ" w:bidi="ar-SA"/>
    </w:rPr>
  </w:style>
  <w:style w:type="paragraph" w:styleId="Textbubliny">
    <w:name w:val="Balloon Text"/>
    <w:basedOn w:val="Normln"/>
    <w:semiHidden/>
    <w:rsid w:val="00F8542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Standardnpsmoodstavce"/>
    <w:rsid w:val="00352553"/>
  </w:style>
  <w:style w:type="character" w:customStyle="1" w:styleId="apple-converted-space">
    <w:name w:val="apple-converted-space"/>
    <w:basedOn w:val="Standardnpsmoodstavce"/>
    <w:rsid w:val="00352553"/>
  </w:style>
  <w:style w:type="character" w:styleId="Siln">
    <w:name w:val="Strong"/>
    <w:qFormat/>
    <w:rsid w:val="00352553"/>
    <w:rPr>
      <w:b/>
      <w:bCs/>
    </w:rPr>
  </w:style>
  <w:style w:type="character" w:styleId="Hypertextovodkaz">
    <w:name w:val="Hyperlink"/>
    <w:rsid w:val="00BF7C5E"/>
    <w:rPr>
      <w:color w:val="0000FF"/>
      <w:u w:val="single"/>
    </w:rPr>
  </w:style>
  <w:style w:type="table" w:styleId="Mkatabulky">
    <w:name w:val="Table Grid"/>
    <w:basedOn w:val="Normlntabulka"/>
    <w:rsid w:val="00F95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EE61B6"/>
  </w:style>
  <w:style w:type="paragraph" w:styleId="Rozloendokumentu">
    <w:name w:val="Document Map"/>
    <w:basedOn w:val="Normln"/>
    <w:semiHidden/>
    <w:rsid w:val="004E1194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ukupova\Plocha\poradensk&#225;%20zpr&#225;va.nov&#225;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E9AAB-6EEF-4C78-A64F-DCC6CE35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poradenská zpráva.nová</Template>
  <TotalTime>1</TotalTime>
  <Pages>2</Pages>
  <Words>770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tel</vt:lpstr>
    </vt:vector>
  </TitlesOfParts>
  <Company>PPP, Palachova 18, Litoměřice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</dc:title>
  <dc:subject/>
  <dc:creator>Soukupova</dc:creator>
  <cp:keywords/>
  <cp:lastModifiedBy>Anna Hybšová</cp:lastModifiedBy>
  <cp:revision>3</cp:revision>
  <cp:lastPrinted>2011-06-28T13:15:00Z</cp:lastPrinted>
  <dcterms:created xsi:type="dcterms:W3CDTF">2026-09-15T04:45:00Z</dcterms:created>
  <dcterms:modified xsi:type="dcterms:W3CDTF">2026-09-15T04:46:00Z</dcterms:modified>
</cp:coreProperties>
</file>